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63B" w:rsidRDefault="009D363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D330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D330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D3303">
        <w:rPr>
          <w:rFonts w:ascii="Arial" w:hAnsi="Arial" w:cs="Arial"/>
          <w:sz w:val="24"/>
          <w:szCs w:val="24"/>
        </w:rPr>
        <w:t>2023-10-26</w:t>
      </w:r>
    </w:p>
    <w:p w:rsidR="009432A1" w:rsidRPr="009432A1" w:rsidRDefault="00CD330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D33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D330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D330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D3303">
        <w:rPr>
          <w:rFonts w:ascii="Arial" w:hAnsi="Arial" w:cs="Arial"/>
          <w:sz w:val="24"/>
          <w:szCs w:val="24"/>
        </w:rPr>
        <w:t>69</w:t>
      </w:r>
    </w:p>
    <w:p w:rsidR="009432A1" w:rsidRPr="009432A1" w:rsidRDefault="00CD3303" w:rsidP="009432A1">
      <w:pPr>
        <w:rPr>
          <w:rFonts w:ascii="Arial" w:hAnsi="Arial" w:cs="Arial"/>
          <w:sz w:val="24"/>
          <w:szCs w:val="24"/>
        </w:rPr>
      </w:pPr>
      <w:r w:rsidRPr="00CD330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D330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D330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3303">
              <w:rPr>
                <w:rFonts w:ascii="Arial" w:hAnsi="Arial" w:cs="Arial"/>
                <w:bCs/>
                <w:sz w:val="24"/>
                <w:szCs w:val="24"/>
              </w:rPr>
              <w:t>Dostawa energii elektrycznej do zasilania obiektów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3303" w:rsidRPr="004E4B64" w:rsidTr="00A53933">
        <w:tc>
          <w:tcPr>
            <w:tcW w:w="2269" w:type="dxa"/>
            <w:shd w:val="clear" w:color="auto" w:fill="auto"/>
          </w:tcPr>
          <w:p w:rsidR="00CD3303" w:rsidRPr="004E4B64" w:rsidRDefault="00CD3303" w:rsidP="00A539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3303" w:rsidRPr="004E4B64" w:rsidRDefault="00CD3303" w:rsidP="00A539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3303">
              <w:rPr>
                <w:rFonts w:ascii="Arial" w:hAnsi="Arial" w:cs="Arial"/>
                <w:bCs/>
                <w:sz w:val="24"/>
                <w:szCs w:val="24"/>
              </w:rPr>
              <w:t>RK-NZ.261.85.2023.MM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D3303" w:rsidRPr="00CD3303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D330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D3303">
        <w:rPr>
          <w:rFonts w:ascii="Arial" w:hAnsi="Arial" w:cs="Arial"/>
          <w:b/>
          <w:sz w:val="24"/>
          <w:szCs w:val="24"/>
        </w:rPr>
        <w:t>2 732 130.00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2BE" w:rsidRDefault="009E72BE">
      <w:r>
        <w:separator/>
      </w:r>
    </w:p>
  </w:endnote>
  <w:endnote w:type="continuationSeparator" w:id="0">
    <w:p w:rsidR="009E72BE" w:rsidRDefault="009E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3B" w:rsidRDefault="009D363B" w:rsidP="009D363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363B" w:rsidTr="00A53933">
      <w:tc>
        <w:tcPr>
          <w:tcW w:w="0" w:type="auto"/>
          <w:shd w:val="clear" w:color="auto" w:fill="auto"/>
          <w:vAlign w:val="center"/>
        </w:tcPr>
        <w:p w:rsidR="009D363B" w:rsidRPr="00B44D15" w:rsidRDefault="009D363B" w:rsidP="009D363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363B" w:rsidRPr="00B7388A" w:rsidRDefault="009D363B" w:rsidP="009D363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D363B" w:rsidRPr="00AB1BF2" w:rsidRDefault="009D363B" w:rsidP="009D363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363B" w:rsidRPr="0099535B" w:rsidRDefault="009D363B" w:rsidP="009D363B">
          <w:pPr>
            <w:pStyle w:val="Bezodstpw"/>
            <w:jc w:val="center"/>
            <w:rPr>
              <w:noProof/>
            </w:rPr>
          </w:pPr>
        </w:p>
      </w:tc>
    </w:tr>
  </w:tbl>
  <w:p w:rsidR="009D363B" w:rsidRPr="008F758E" w:rsidRDefault="009D363B" w:rsidP="009D363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D363B" w:rsidRPr="008F758E" w:rsidRDefault="009D363B" w:rsidP="009D363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D363B" w:rsidRPr="00D57C24" w:rsidRDefault="009D363B" w:rsidP="009D363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D363B" w:rsidRPr="00B7388A" w:rsidRDefault="009D363B" w:rsidP="009D363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36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2BE" w:rsidRDefault="009E72BE">
      <w:r>
        <w:separator/>
      </w:r>
    </w:p>
  </w:footnote>
  <w:footnote w:type="continuationSeparator" w:id="0">
    <w:p w:rsidR="009E72BE" w:rsidRDefault="009E7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03" w:rsidRDefault="00CD3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3B" w:rsidRPr="0062295F" w:rsidRDefault="009D363B" w:rsidP="009D36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D3303" w:rsidRDefault="00CD33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03" w:rsidRDefault="00CD33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2B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D363B"/>
    <w:rsid w:val="009E72BE"/>
    <w:rsid w:val="009F189D"/>
    <w:rsid w:val="00A652DF"/>
    <w:rsid w:val="00A80738"/>
    <w:rsid w:val="00B426D2"/>
    <w:rsid w:val="00C236D3"/>
    <w:rsid w:val="00C659E2"/>
    <w:rsid w:val="00CB0802"/>
    <w:rsid w:val="00CD330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75B8618"/>
  <w15:chartTrackingRefBased/>
  <w15:docId w15:val="{D389CA8A-3181-4B0F-A334-6F9DD9CD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D363B"/>
  </w:style>
  <w:style w:type="paragraph" w:styleId="Bezodstpw">
    <w:name w:val="No Spacing"/>
    <w:uiPriority w:val="1"/>
    <w:qFormat/>
    <w:rsid w:val="009D363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2023-10-26T07:28:00Z</cp:lastPrinted>
  <dcterms:created xsi:type="dcterms:W3CDTF">2023-10-26T07:28:00Z</dcterms:created>
  <dcterms:modified xsi:type="dcterms:W3CDTF">2023-10-26T07:28:00Z</dcterms:modified>
</cp:coreProperties>
</file>