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130F0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130F08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130F08">
        <w:rPr>
          <w:rFonts w:ascii="Arial" w:hAnsi="Arial" w:cs="Arial"/>
        </w:rPr>
        <w:t>2023-10-2</w:t>
      </w:r>
      <w:r w:rsidR="00E92DA4">
        <w:rPr>
          <w:rFonts w:ascii="Arial" w:hAnsi="Arial" w:cs="Arial"/>
        </w:rPr>
        <w:t>4</w:t>
      </w:r>
    </w:p>
    <w:p w:rsidR="00081D13" w:rsidRPr="00353FDC" w:rsidRDefault="00130F0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30F08">
        <w:rPr>
          <w:rFonts w:ascii="Arial" w:hAnsi="Arial" w:cs="Arial"/>
          <w:b/>
          <w:bCs/>
        </w:rPr>
        <w:t>Politechnika Częstochowska</w:t>
      </w:r>
    </w:p>
    <w:p w:rsidR="00081D13" w:rsidRPr="00353FDC" w:rsidRDefault="00130F08" w:rsidP="00081D13">
      <w:pPr>
        <w:spacing w:line="360" w:lineRule="auto"/>
        <w:ind w:right="3969"/>
        <w:rPr>
          <w:rFonts w:ascii="Arial" w:hAnsi="Arial" w:cs="Arial"/>
        </w:rPr>
      </w:pPr>
      <w:r w:rsidRPr="00130F08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130F08">
        <w:rPr>
          <w:rFonts w:ascii="Arial" w:hAnsi="Arial" w:cs="Arial"/>
        </w:rPr>
        <w:t>69</w:t>
      </w:r>
    </w:p>
    <w:p w:rsidR="00081D13" w:rsidRPr="00353FDC" w:rsidRDefault="00130F08" w:rsidP="00081D13">
      <w:pPr>
        <w:ind w:right="3969"/>
        <w:rPr>
          <w:rFonts w:ascii="Arial" w:hAnsi="Arial" w:cs="Arial"/>
        </w:rPr>
      </w:pPr>
      <w:r w:rsidRPr="00130F08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130F08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130F0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30F08">
              <w:rPr>
                <w:rFonts w:ascii="Arial" w:hAnsi="Arial" w:cs="Arial"/>
                <w:bCs/>
              </w:rPr>
              <w:t>Dostawa  skanera przenośnego 3D  dla Wydziału Elektrycznego Politechniki Częstochowskiej</w:t>
            </w:r>
          </w:p>
        </w:tc>
      </w:tr>
      <w:tr w:rsidR="00130F08" w:rsidRPr="00353FDC" w:rsidTr="003E36CD">
        <w:tc>
          <w:tcPr>
            <w:tcW w:w="2269" w:type="dxa"/>
            <w:shd w:val="clear" w:color="auto" w:fill="auto"/>
          </w:tcPr>
          <w:p w:rsidR="00130F08" w:rsidRPr="00353FDC" w:rsidRDefault="00130F08" w:rsidP="003E36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30F08" w:rsidRPr="00353FDC" w:rsidRDefault="00130F08" w:rsidP="003E36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30F08">
              <w:rPr>
                <w:rFonts w:ascii="Arial" w:hAnsi="Arial" w:cs="Arial"/>
                <w:bCs/>
              </w:rPr>
              <w:t>RK-NZ.261.87.2023.AR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30F08" w:rsidRPr="00130F08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30F08" w:rsidRPr="00130F08">
        <w:rPr>
          <w:rFonts w:ascii="Arial" w:hAnsi="Arial" w:cs="Arial"/>
        </w:rPr>
        <w:t>(t.j.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30F08" w:rsidRPr="00E1738E" w:rsidTr="003E36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130F08" w:rsidRDefault="00130F08" w:rsidP="003E36C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30F08">
              <w:rPr>
                <w:rFonts w:ascii="Arial" w:hAnsi="Arial" w:cs="Arial"/>
                <w:b/>
              </w:rPr>
              <w:lastRenderedPageBreak/>
              <w:t>GLOBAL 3D sp. z o.o.</w:t>
            </w:r>
          </w:p>
          <w:p w:rsidR="00130F08" w:rsidRPr="00AC1F4A" w:rsidRDefault="00130F08" w:rsidP="003E36C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30F08">
              <w:rPr>
                <w:rFonts w:ascii="Arial" w:hAnsi="Arial" w:cs="Arial"/>
                <w:bCs/>
              </w:rPr>
              <w:t>Rynek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30F08">
              <w:rPr>
                <w:rFonts w:ascii="Arial" w:hAnsi="Arial" w:cs="Arial"/>
                <w:bCs/>
              </w:rPr>
              <w:t>40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130F08" w:rsidRPr="00E1738E" w:rsidRDefault="00130F08" w:rsidP="003E36C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30F08">
              <w:rPr>
                <w:rFonts w:ascii="Arial" w:hAnsi="Arial" w:cs="Arial"/>
                <w:bCs/>
              </w:rPr>
              <w:t>48-300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30F08">
              <w:rPr>
                <w:rFonts w:ascii="Arial" w:hAnsi="Arial" w:cs="Arial"/>
                <w:bCs/>
              </w:rPr>
              <w:t>Nysa</w:t>
            </w:r>
          </w:p>
          <w:p w:rsidR="00130F08" w:rsidRPr="00BC506C" w:rsidRDefault="00130F08" w:rsidP="003E36CD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130F08">
              <w:rPr>
                <w:rFonts w:ascii="Arial" w:hAnsi="Arial" w:cs="Arial"/>
                <w:b/>
              </w:rPr>
              <w:t>40 106.61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130F08" w:rsidRPr="00E1738E" w:rsidRDefault="00130F08" w:rsidP="003E36CD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30F08" w:rsidRPr="00E1738E" w:rsidRDefault="00130F08" w:rsidP="003E36C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30F08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984"/>
        <w:gridCol w:w="1843"/>
      </w:tblGrid>
      <w:tr w:rsidR="00E92DA4" w:rsidRPr="008567C7" w:rsidTr="00E92DA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92DA4" w:rsidRPr="00553EDC" w:rsidRDefault="00E92DA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E92DA4" w:rsidRPr="00553EDC" w:rsidRDefault="00E92DA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E92DA4" w:rsidRPr="00553EDC" w:rsidRDefault="00E92DA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30F0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E92DA4" w:rsidRPr="00553EDC" w:rsidRDefault="00E92DA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E92DA4" w:rsidRPr="008567C7" w:rsidTr="00E92DA4">
        <w:tc>
          <w:tcPr>
            <w:tcW w:w="851" w:type="dxa"/>
            <w:vAlign w:val="center"/>
          </w:tcPr>
          <w:p w:rsidR="00E92DA4" w:rsidRPr="00553EDC" w:rsidRDefault="00E92DA4" w:rsidP="003E36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0F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245" w:type="dxa"/>
            <w:vAlign w:val="center"/>
          </w:tcPr>
          <w:p w:rsidR="00E92DA4" w:rsidRPr="00553EDC" w:rsidRDefault="00E92DA4" w:rsidP="003E36C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0F08">
              <w:rPr>
                <w:rFonts w:ascii="Arial" w:hAnsi="Arial" w:cs="Arial"/>
                <w:b/>
                <w:sz w:val="22"/>
                <w:szCs w:val="22"/>
              </w:rPr>
              <w:t>GLOBAL 3D sp. z o.o.</w:t>
            </w:r>
          </w:p>
          <w:p w:rsidR="00E92DA4" w:rsidRPr="00553EDC" w:rsidRDefault="00E92DA4" w:rsidP="003E36C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30F08">
              <w:rPr>
                <w:rFonts w:ascii="Arial" w:hAnsi="Arial" w:cs="Arial"/>
                <w:bCs/>
                <w:sz w:val="22"/>
                <w:szCs w:val="22"/>
              </w:rPr>
              <w:t>Rynek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0F08">
              <w:rPr>
                <w:rFonts w:ascii="Arial" w:hAnsi="Arial" w:cs="Arial"/>
                <w:bCs/>
                <w:sz w:val="22"/>
                <w:szCs w:val="22"/>
              </w:rPr>
              <w:t>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E92DA4" w:rsidRPr="00553EDC" w:rsidRDefault="00E92DA4" w:rsidP="003E36C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30F08">
              <w:rPr>
                <w:rFonts w:ascii="Arial" w:hAnsi="Arial" w:cs="Arial"/>
                <w:bCs/>
                <w:sz w:val="22"/>
                <w:szCs w:val="22"/>
              </w:rPr>
              <w:t>48-300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0F08">
              <w:rPr>
                <w:rFonts w:ascii="Arial" w:hAnsi="Arial" w:cs="Arial"/>
                <w:bCs/>
                <w:sz w:val="22"/>
                <w:szCs w:val="22"/>
              </w:rPr>
              <w:t>Nysa</w:t>
            </w:r>
          </w:p>
        </w:tc>
        <w:tc>
          <w:tcPr>
            <w:tcW w:w="1984" w:type="dxa"/>
            <w:vAlign w:val="center"/>
          </w:tcPr>
          <w:p w:rsidR="00E92DA4" w:rsidRPr="00553EDC" w:rsidRDefault="00E92DA4" w:rsidP="003E36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0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E92DA4" w:rsidRPr="00553EDC" w:rsidRDefault="00E92DA4" w:rsidP="003E36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0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92DA4" w:rsidRPr="008567C7" w:rsidTr="00E92DA4">
        <w:tc>
          <w:tcPr>
            <w:tcW w:w="851" w:type="dxa"/>
            <w:vAlign w:val="center"/>
          </w:tcPr>
          <w:p w:rsidR="00E92DA4" w:rsidRPr="00553EDC" w:rsidRDefault="00E92DA4" w:rsidP="003E36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0F0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245" w:type="dxa"/>
            <w:vAlign w:val="center"/>
          </w:tcPr>
          <w:p w:rsidR="00E92DA4" w:rsidRPr="00553EDC" w:rsidRDefault="00E92DA4" w:rsidP="003E36C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0F08">
              <w:rPr>
                <w:rFonts w:ascii="Arial" w:hAnsi="Arial" w:cs="Arial"/>
                <w:b/>
                <w:sz w:val="22"/>
                <w:szCs w:val="22"/>
              </w:rPr>
              <w:t>X3D sp. z o.o.</w:t>
            </w:r>
          </w:p>
          <w:p w:rsidR="00E92DA4" w:rsidRPr="00553EDC" w:rsidRDefault="00E92DA4" w:rsidP="003E36C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30F08">
              <w:rPr>
                <w:rFonts w:ascii="Arial" w:hAnsi="Arial" w:cs="Arial"/>
                <w:bCs/>
                <w:sz w:val="22"/>
                <w:szCs w:val="22"/>
              </w:rPr>
              <w:t>Zaulek Drozdowy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0F0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E92DA4" w:rsidRPr="00553EDC" w:rsidRDefault="00E92DA4" w:rsidP="003E36C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30F08">
              <w:rPr>
                <w:rFonts w:ascii="Arial" w:hAnsi="Arial" w:cs="Arial"/>
                <w:bCs/>
                <w:sz w:val="22"/>
                <w:szCs w:val="22"/>
              </w:rPr>
              <w:t>77-100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0F08">
              <w:rPr>
                <w:rFonts w:ascii="Arial" w:hAnsi="Arial" w:cs="Arial"/>
                <w:bCs/>
                <w:sz w:val="22"/>
                <w:szCs w:val="22"/>
              </w:rPr>
              <w:t>Bytow</w:t>
            </w:r>
          </w:p>
        </w:tc>
        <w:tc>
          <w:tcPr>
            <w:tcW w:w="1984" w:type="dxa"/>
            <w:vAlign w:val="center"/>
          </w:tcPr>
          <w:p w:rsidR="00E92DA4" w:rsidRPr="00553EDC" w:rsidRDefault="00E92DA4" w:rsidP="003E36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0F08">
              <w:rPr>
                <w:rFonts w:ascii="Arial" w:hAnsi="Arial" w:cs="Arial"/>
                <w:sz w:val="22"/>
                <w:szCs w:val="22"/>
              </w:rPr>
              <w:t xml:space="preserve">  97,34</w:t>
            </w:r>
          </w:p>
        </w:tc>
        <w:tc>
          <w:tcPr>
            <w:tcW w:w="1843" w:type="dxa"/>
            <w:vAlign w:val="center"/>
          </w:tcPr>
          <w:p w:rsidR="00E92DA4" w:rsidRPr="00553EDC" w:rsidRDefault="00E92DA4" w:rsidP="003E36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0F08">
              <w:rPr>
                <w:rFonts w:ascii="Arial" w:hAnsi="Arial" w:cs="Arial"/>
                <w:sz w:val="22"/>
                <w:szCs w:val="22"/>
              </w:rPr>
              <w:t xml:space="preserve">  97,34</w:t>
            </w:r>
          </w:p>
        </w:tc>
      </w:tr>
      <w:tr w:rsidR="00E92DA4" w:rsidRPr="008567C7" w:rsidTr="00E92DA4">
        <w:tc>
          <w:tcPr>
            <w:tcW w:w="851" w:type="dxa"/>
            <w:vAlign w:val="center"/>
          </w:tcPr>
          <w:p w:rsidR="00E92DA4" w:rsidRPr="00553EDC" w:rsidRDefault="00E92DA4" w:rsidP="003E36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0F0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245" w:type="dxa"/>
            <w:vAlign w:val="center"/>
          </w:tcPr>
          <w:p w:rsidR="00E92DA4" w:rsidRPr="00553EDC" w:rsidRDefault="00E92DA4" w:rsidP="003E36C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0F08">
              <w:rPr>
                <w:rFonts w:ascii="Arial" w:hAnsi="Arial" w:cs="Arial"/>
                <w:b/>
                <w:sz w:val="22"/>
                <w:szCs w:val="22"/>
              </w:rPr>
              <w:t>BIS S.C. KAROL KOWALSKI, ŁUKASZ KOWALSKI</w:t>
            </w:r>
          </w:p>
          <w:p w:rsidR="00E92DA4" w:rsidRPr="00553EDC" w:rsidRDefault="00E92DA4" w:rsidP="003E36C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30F08">
              <w:rPr>
                <w:rFonts w:ascii="Arial" w:hAnsi="Arial" w:cs="Arial"/>
                <w:bCs/>
                <w:sz w:val="22"/>
                <w:szCs w:val="22"/>
              </w:rPr>
              <w:t>AL. NIEPODLEGŁOŚCI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0F08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E92DA4" w:rsidRPr="00553EDC" w:rsidRDefault="00E92DA4" w:rsidP="003E36C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30F08">
              <w:rPr>
                <w:rFonts w:ascii="Arial" w:hAnsi="Arial" w:cs="Arial"/>
                <w:bCs/>
                <w:sz w:val="22"/>
                <w:szCs w:val="22"/>
              </w:rPr>
              <w:t>42-216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0F08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984" w:type="dxa"/>
            <w:vAlign w:val="center"/>
          </w:tcPr>
          <w:p w:rsidR="00E92DA4" w:rsidRPr="00553EDC" w:rsidRDefault="00E92DA4" w:rsidP="003E36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0F08">
              <w:rPr>
                <w:rFonts w:ascii="Arial" w:hAnsi="Arial" w:cs="Arial"/>
                <w:sz w:val="22"/>
                <w:szCs w:val="22"/>
              </w:rPr>
              <w:t xml:space="preserve">  81,52</w:t>
            </w:r>
          </w:p>
        </w:tc>
        <w:tc>
          <w:tcPr>
            <w:tcW w:w="1843" w:type="dxa"/>
            <w:vAlign w:val="center"/>
          </w:tcPr>
          <w:p w:rsidR="00E92DA4" w:rsidRPr="00553EDC" w:rsidRDefault="00E92DA4" w:rsidP="003E36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0F08">
              <w:rPr>
                <w:rFonts w:ascii="Arial" w:hAnsi="Arial" w:cs="Arial"/>
                <w:sz w:val="22"/>
                <w:szCs w:val="22"/>
              </w:rPr>
              <w:t xml:space="preserve">  81,52</w:t>
            </w:r>
          </w:p>
        </w:tc>
      </w:tr>
      <w:tr w:rsidR="00E92DA4" w:rsidRPr="008567C7" w:rsidTr="00E92DA4">
        <w:tc>
          <w:tcPr>
            <w:tcW w:w="851" w:type="dxa"/>
            <w:vAlign w:val="center"/>
          </w:tcPr>
          <w:p w:rsidR="00E92DA4" w:rsidRPr="00553EDC" w:rsidRDefault="00E92DA4" w:rsidP="003E36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0F0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245" w:type="dxa"/>
            <w:vAlign w:val="center"/>
          </w:tcPr>
          <w:p w:rsidR="00E92DA4" w:rsidRPr="00553EDC" w:rsidRDefault="00E92DA4" w:rsidP="003E36C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0F08">
              <w:rPr>
                <w:rFonts w:ascii="Arial" w:hAnsi="Arial" w:cs="Arial"/>
                <w:b/>
                <w:sz w:val="22"/>
                <w:szCs w:val="22"/>
              </w:rPr>
              <w:t>KONVERTA SPÓŁKA Z OGRANICZONĄ ODPOWIEDZIALNOŚCIĄ</w:t>
            </w:r>
          </w:p>
          <w:p w:rsidR="00E92DA4" w:rsidRPr="00553EDC" w:rsidRDefault="00E92DA4" w:rsidP="003E36C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30F08">
              <w:rPr>
                <w:rFonts w:ascii="Arial" w:hAnsi="Arial" w:cs="Arial"/>
                <w:bCs/>
                <w:sz w:val="22"/>
                <w:szCs w:val="22"/>
              </w:rPr>
              <w:t>Słowackiego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0F08">
              <w:rPr>
                <w:rFonts w:ascii="Arial" w:hAnsi="Arial" w:cs="Arial"/>
                <w:bCs/>
                <w:sz w:val="22"/>
                <w:szCs w:val="22"/>
              </w:rPr>
              <w:t>6a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0F08">
              <w:rPr>
                <w:rFonts w:ascii="Arial" w:hAnsi="Arial" w:cs="Arial"/>
                <w:bCs/>
                <w:sz w:val="22"/>
                <w:szCs w:val="22"/>
              </w:rPr>
              <w:t>/10</w:t>
            </w:r>
          </w:p>
          <w:p w:rsidR="00E92DA4" w:rsidRPr="00553EDC" w:rsidRDefault="00E92DA4" w:rsidP="003E36C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30F08">
              <w:rPr>
                <w:rFonts w:ascii="Arial" w:hAnsi="Arial" w:cs="Arial"/>
                <w:bCs/>
                <w:sz w:val="22"/>
                <w:szCs w:val="22"/>
              </w:rPr>
              <w:t>42-217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0F08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984" w:type="dxa"/>
            <w:vAlign w:val="center"/>
          </w:tcPr>
          <w:p w:rsidR="00E92DA4" w:rsidRPr="00553EDC" w:rsidRDefault="00E92DA4" w:rsidP="003E36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0F0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E92DA4" w:rsidRPr="00553EDC" w:rsidRDefault="00E92DA4" w:rsidP="003E36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0F0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E92D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134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9B7" w:rsidRDefault="00E159B7">
      <w:r>
        <w:separator/>
      </w:r>
    </w:p>
  </w:endnote>
  <w:endnote w:type="continuationSeparator" w:id="0">
    <w:p w:rsidR="00E159B7" w:rsidRDefault="00E15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F08" w:rsidRDefault="00130F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DA4" w:rsidRPr="00E92DA4" w:rsidRDefault="00081D13" w:rsidP="00E92DA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                                                                                  </w:t>
    </w:r>
    <w:r w:rsidR="00E92DA4" w:rsidRPr="00E92DA4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E92DA4" w:rsidRPr="00E92DA4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E92DA4" w:rsidRPr="00E92DA4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92DA4" w:rsidRPr="00E92DA4" w:rsidTr="003E36CD">
      <w:tc>
        <w:tcPr>
          <w:tcW w:w="0" w:type="auto"/>
          <w:shd w:val="clear" w:color="auto" w:fill="auto"/>
          <w:vAlign w:val="center"/>
        </w:tcPr>
        <w:p w:rsidR="00E92DA4" w:rsidRPr="00E92DA4" w:rsidRDefault="00E92DA4" w:rsidP="00E92DA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92DA4" w:rsidRPr="00E92DA4" w:rsidRDefault="00E92DA4" w:rsidP="00E92DA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92DA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92DA4" w:rsidRPr="00E92DA4" w:rsidRDefault="00E92DA4" w:rsidP="00E92DA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92DA4" w:rsidRPr="00E92DA4" w:rsidRDefault="00E92DA4" w:rsidP="00E92DA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92DA4" w:rsidRPr="00E92DA4" w:rsidRDefault="00E92DA4" w:rsidP="00E92DA4">
    <w:pPr>
      <w:spacing w:line="276" w:lineRule="auto"/>
      <w:rPr>
        <w:rFonts w:ascii="Roboto" w:hAnsi="Roboto"/>
        <w:b/>
        <w:bCs/>
      </w:rPr>
    </w:pPr>
    <w:r w:rsidRPr="00E92DA4">
      <w:rPr>
        <w:rFonts w:ascii="Roboto" w:hAnsi="Roboto"/>
        <w:b/>
        <w:bCs/>
        <w:szCs w:val="18"/>
      </w:rPr>
      <w:t>Kanclerz Politechniki Częstochowskiej</w:t>
    </w:r>
  </w:p>
  <w:p w:rsidR="00E92DA4" w:rsidRPr="00E92DA4" w:rsidRDefault="00E92DA4" w:rsidP="00E92DA4">
    <w:pPr>
      <w:spacing w:line="276" w:lineRule="auto"/>
      <w:rPr>
        <w:rFonts w:ascii="Roboto" w:hAnsi="Roboto"/>
      </w:rPr>
    </w:pPr>
    <w:r w:rsidRPr="00E92DA4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92DA4">
      <w:rPr>
        <w:rFonts w:ascii="Roboto" w:hAnsi="Roboto"/>
      </w:rPr>
      <w:t>ul. Gen. J.H. Dąbrowskiego 69, 42-201 Częstochowa</w:t>
    </w:r>
  </w:p>
  <w:p w:rsidR="00E92DA4" w:rsidRPr="00E92DA4" w:rsidRDefault="00E92DA4" w:rsidP="00E92DA4">
    <w:pPr>
      <w:spacing w:line="276" w:lineRule="auto"/>
      <w:rPr>
        <w:rFonts w:ascii="Arial" w:hAnsi="Arial"/>
        <w:noProof/>
      </w:rPr>
    </w:pPr>
    <w:r w:rsidRPr="00E92DA4">
      <w:rPr>
        <w:rFonts w:ascii="Roboto" w:hAnsi="Roboto"/>
      </w:rPr>
      <w:t>tel. +48 34 325 02 56, e-mail: kanclerz@pcz.pl</w:t>
    </w:r>
  </w:p>
  <w:p w:rsidR="00E92DA4" w:rsidRPr="00E92DA4" w:rsidRDefault="00E92DA4" w:rsidP="00E92DA4">
    <w:pPr>
      <w:rPr>
        <w:rFonts w:ascii="Roboto" w:hAnsi="Roboto"/>
        <w:b/>
      </w:rPr>
    </w:pPr>
    <w:r w:rsidRPr="00E92DA4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92DA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92DA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F08" w:rsidRDefault="00130F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9B7" w:rsidRDefault="00E159B7">
      <w:r>
        <w:separator/>
      </w:r>
    </w:p>
  </w:footnote>
  <w:footnote w:type="continuationSeparator" w:id="0">
    <w:p w:rsidR="00E159B7" w:rsidRDefault="00E15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F08" w:rsidRDefault="00130F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DA4" w:rsidRPr="00E92DA4" w:rsidRDefault="00E92DA4" w:rsidP="00E92DA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92DA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92DA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30F08" w:rsidRDefault="00130F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F08" w:rsidRDefault="00130F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59B7"/>
    <w:rsid w:val="00005838"/>
    <w:rsid w:val="00022322"/>
    <w:rsid w:val="00042497"/>
    <w:rsid w:val="00081D13"/>
    <w:rsid w:val="000C1E6F"/>
    <w:rsid w:val="000E4E56"/>
    <w:rsid w:val="00130F08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59B7"/>
    <w:rsid w:val="00E30B2D"/>
    <w:rsid w:val="00E62859"/>
    <w:rsid w:val="00E85D70"/>
    <w:rsid w:val="00E92DA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61470D9"/>
  <w15:chartTrackingRefBased/>
  <w15:docId w15:val="{FD86E466-72EE-4051-9B6C-3E8134DA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92DA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2023-10-23T09:42:00Z</cp:lastPrinted>
  <dcterms:created xsi:type="dcterms:W3CDTF">2023-10-23T09:42:00Z</dcterms:created>
  <dcterms:modified xsi:type="dcterms:W3CDTF">2023-10-23T09:42:00Z</dcterms:modified>
</cp:coreProperties>
</file>