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F1" w:rsidRDefault="007853F1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990119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0119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0119">
        <w:rPr>
          <w:rFonts w:ascii="Arial" w:hAnsi="Arial" w:cs="Arial"/>
          <w:sz w:val="24"/>
          <w:szCs w:val="24"/>
        </w:rPr>
        <w:t>2023-10-20</w:t>
      </w:r>
    </w:p>
    <w:p w:rsidR="00554D72" w:rsidRPr="00AD45A9" w:rsidRDefault="00990119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011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990119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0119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0119">
        <w:rPr>
          <w:rFonts w:ascii="Arial" w:hAnsi="Arial" w:cs="Arial"/>
          <w:sz w:val="24"/>
          <w:szCs w:val="24"/>
        </w:rPr>
        <w:t>69</w:t>
      </w:r>
    </w:p>
    <w:p w:rsidR="00554D72" w:rsidRPr="00AD45A9" w:rsidRDefault="00990119" w:rsidP="00554D72">
      <w:pPr>
        <w:rPr>
          <w:rFonts w:ascii="Arial" w:hAnsi="Arial" w:cs="Arial"/>
          <w:sz w:val="24"/>
          <w:szCs w:val="24"/>
        </w:rPr>
      </w:pPr>
      <w:r w:rsidRPr="00990119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0119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7853F1" w:rsidRPr="007853F1" w:rsidRDefault="007853F1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84680F">
        <w:rPr>
          <w:rFonts w:ascii="Arial" w:hAnsi="Arial" w:cs="Arial"/>
          <w:bCs/>
          <w:sz w:val="24"/>
          <w:szCs w:val="24"/>
        </w:rPr>
        <w:t>1086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./23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99011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119">
              <w:rPr>
                <w:rFonts w:ascii="Arial" w:hAnsi="Arial" w:cs="Arial"/>
                <w:bCs/>
                <w:sz w:val="24"/>
                <w:szCs w:val="24"/>
              </w:rPr>
              <w:t>Dostawa dynamicznego analizatora mechanicznego z wyposażeniem dla Wydziału Inżynierii Mechanicznej i Informatyki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0119" w:rsidRPr="004E4B64" w:rsidTr="00897DDB">
        <w:tc>
          <w:tcPr>
            <w:tcW w:w="2269" w:type="dxa"/>
            <w:shd w:val="clear" w:color="auto" w:fill="auto"/>
          </w:tcPr>
          <w:p w:rsidR="00990119" w:rsidRPr="004E4B64" w:rsidRDefault="00990119" w:rsidP="00897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90119" w:rsidRPr="004E4B64" w:rsidRDefault="00990119" w:rsidP="00897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0119">
              <w:rPr>
                <w:rFonts w:ascii="Arial" w:hAnsi="Arial" w:cs="Arial"/>
                <w:bCs/>
                <w:sz w:val="24"/>
                <w:szCs w:val="24"/>
              </w:rPr>
              <w:t>RK-NZ.261.97.2023.AR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0119" w:rsidRPr="00990119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0119" w:rsidRPr="00990119">
        <w:rPr>
          <w:rFonts w:ascii="Arial" w:hAnsi="Arial" w:cs="Arial"/>
          <w:sz w:val="24"/>
          <w:szCs w:val="24"/>
        </w:rPr>
        <w:t>(</w:t>
      </w:r>
      <w:proofErr w:type="spellStart"/>
      <w:r w:rsidR="00990119" w:rsidRPr="00990119">
        <w:rPr>
          <w:rFonts w:ascii="Arial" w:hAnsi="Arial" w:cs="Arial"/>
          <w:sz w:val="24"/>
          <w:szCs w:val="24"/>
        </w:rPr>
        <w:t>t.j</w:t>
      </w:r>
      <w:proofErr w:type="spellEnd"/>
      <w:r w:rsidR="00990119" w:rsidRPr="00990119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7853F1" w:rsidRDefault="007853F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853F1" w:rsidRDefault="007853F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0361C" w:rsidRDefault="0000361C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Poprzez wykreślenie w formularzu ofertowym omyłkowo dodanego zapisu odnośnie wadium.</w:t>
      </w:r>
    </w:p>
    <w:p w:rsidR="0000361C" w:rsidRDefault="0000361C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 zmieniony formularz oferty</w:t>
      </w:r>
    </w:p>
    <w:p w:rsidR="007853F1" w:rsidRDefault="007853F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853F1" w:rsidRPr="00BD229C" w:rsidRDefault="007853F1" w:rsidP="007853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D229C">
        <w:rPr>
          <w:rFonts w:ascii="Arial" w:hAnsi="Arial" w:cs="Arial"/>
          <w:sz w:val="24"/>
          <w:szCs w:val="24"/>
        </w:rPr>
        <w:t>Kanclerz Politechniki</w:t>
      </w:r>
    </w:p>
    <w:p w:rsidR="007853F1" w:rsidRPr="00BD229C" w:rsidRDefault="007853F1" w:rsidP="007853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D229C">
        <w:rPr>
          <w:rFonts w:ascii="Arial" w:hAnsi="Arial" w:cs="Arial"/>
          <w:sz w:val="24"/>
          <w:szCs w:val="24"/>
        </w:rPr>
        <w:t>Częstochowskiej</w:t>
      </w:r>
    </w:p>
    <w:p w:rsidR="007853F1" w:rsidRPr="00BD229C" w:rsidRDefault="007853F1" w:rsidP="007853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D229C">
        <w:rPr>
          <w:rFonts w:ascii="Arial" w:hAnsi="Arial" w:cs="Arial"/>
          <w:sz w:val="24"/>
          <w:szCs w:val="24"/>
        </w:rPr>
        <w:t>Arkadiusz Kociszewski</w:t>
      </w:r>
    </w:p>
    <w:p w:rsidR="007853F1" w:rsidRPr="00BD229C" w:rsidRDefault="007853F1" w:rsidP="007853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4B" w:rsidRDefault="001A364B">
      <w:r>
        <w:separator/>
      </w:r>
    </w:p>
  </w:endnote>
  <w:endnote w:type="continuationSeparator" w:id="0">
    <w:p w:rsidR="001A364B" w:rsidRDefault="001A3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3F1" w:rsidRPr="007853F1" w:rsidRDefault="0084680F" w:rsidP="007853F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53F1" w:rsidRPr="007853F1" w:rsidTr="00897DDB">
      <w:tc>
        <w:tcPr>
          <w:tcW w:w="0" w:type="auto"/>
          <w:shd w:val="clear" w:color="auto" w:fill="auto"/>
          <w:vAlign w:val="center"/>
        </w:tcPr>
        <w:p w:rsidR="007853F1" w:rsidRPr="007853F1" w:rsidRDefault="007853F1" w:rsidP="007853F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853F1" w:rsidRPr="007853F1" w:rsidRDefault="007853F1" w:rsidP="007853F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853F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853F1" w:rsidRPr="007853F1" w:rsidRDefault="007853F1" w:rsidP="007853F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853F1" w:rsidRPr="007853F1" w:rsidRDefault="007853F1" w:rsidP="007853F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853F1" w:rsidRPr="007853F1" w:rsidRDefault="007853F1" w:rsidP="007853F1">
    <w:pPr>
      <w:spacing w:line="276" w:lineRule="auto"/>
      <w:rPr>
        <w:rFonts w:ascii="Roboto" w:hAnsi="Roboto"/>
        <w:b/>
        <w:bCs/>
        <w:sz w:val="24"/>
        <w:szCs w:val="24"/>
      </w:rPr>
    </w:pPr>
    <w:r w:rsidRPr="007853F1">
      <w:rPr>
        <w:rFonts w:ascii="Roboto" w:hAnsi="Roboto"/>
        <w:b/>
        <w:bCs/>
        <w:sz w:val="24"/>
        <w:szCs w:val="18"/>
      </w:rPr>
      <w:t>Kanclerz Politechniki Częstochowskiej</w:t>
    </w:r>
  </w:p>
  <w:p w:rsidR="007853F1" w:rsidRPr="007853F1" w:rsidRDefault="0084680F" w:rsidP="007853F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853F1" w:rsidRPr="007853F1">
      <w:rPr>
        <w:rFonts w:ascii="Roboto" w:hAnsi="Roboto"/>
        <w:sz w:val="24"/>
        <w:szCs w:val="24"/>
      </w:rPr>
      <w:t>ul. Gen. J.H. Dąbrowskiego 69, 42-201 Częstochowa</w:t>
    </w:r>
  </w:p>
  <w:p w:rsidR="007853F1" w:rsidRPr="007853F1" w:rsidRDefault="007853F1" w:rsidP="007853F1">
    <w:pPr>
      <w:spacing w:line="276" w:lineRule="auto"/>
      <w:rPr>
        <w:rFonts w:ascii="Arial" w:hAnsi="Arial"/>
        <w:noProof/>
        <w:sz w:val="24"/>
        <w:szCs w:val="24"/>
      </w:rPr>
    </w:pPr>
    <w:r w:rsidRPr="007853F1">
      <w:rPr>
        <w:rFonts w:ascii="Roboto" w:hAnsi="Roboto"/>
        <w:sz w:val="24"/>
        <w:szCs w:val="24"/>
      </w:rPr>
      <w:t>tel. +48 34 325 02 56, e-mail: kanclerz@pcz.pl</w:t>
    </w:r>
  </w:p>
  <w:p w:rsidR="007853F1" w:rsidRPr="007853F1" w:rsidRDefault="007853F1" w:rsidP="007853F1">
    <w:pPr>
      <w:rPr>
        <w:rFonts w:ascii="Roboto" w:hAnsi="Roboto"/>
        <w:b/>
        <w:sz w:val="24"/>
        <w:szCs w:val="24"/>
      </w:rPr>
    </w:pPr>
    <w:r w:rsidRPr="007853F1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4680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4680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53F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4B" w:rsidRDefault="001A364B">
      <w:r>
        <w:separator/>
      </w:r>
    </w:p>
  </w:footnote>
  <w:footnote w:type="continuationSeparator" w:id="0">
    <w:p w:rsidR="001A364B" w:rsidRDefault="001A3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3F1" w:rsidRPr="007853F1" w:rsidRDefault="0084680F" w:rsidP="007853F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990119" w:rsidRDefault="009901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64B"/>
    <w:rsid w:val="0000361C"/>
    <w:rsid w:val="00057D02"/>
    <w:rsid w:val="000613E0"/>
    <w:rsid w:val="000852B7"/>
    <w:rsid w:val="00152970"/>
    <w:rsid w:val="001A364B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853F1"/>
    <w:rsid w:val="0084680F"/>
    <w:rsid w:val="00854803"/>
    <w:rsid w:val="00860A6D"/>
    <w:rsid w:val="00862B7D"/>
    <w:rsid w:val="0087224A"/>
    <w:rsid w:val="00881C07"/>
    <w:rsid w:val="009149C3"/>
    <w:rsid w:val="00953AA1"/>
    <w:rsid w:val="0095641D"/>
    <w:rsid w:val="00990119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63EDF31A"/>
  <w15:chartTrackingRefBased/>
  <w15:docId w15:val="{B2A8F84F-30C0-4E0E-BDD1-D33CF324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2023-10-20T07:12:00Z</cp:lastPrinted>
  <dcterms:created xsi:type="dcterms:W3CDTF">2023-10-20T09:52:00Z</dcterms:created>
  <dcterms:modified xsi:type="dcterms:W3CDTF">2023-10-20T09:52:00Z</dcterms:modified>
</cp:coreProperties>
</file>