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5602" w:rsidRPr="0022560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2560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5602">
        <w:rPr>
          <w:rFonts w:ascii="Arial" w:hAnsi="Arial" w:cs="Arial"/>
        </w:rPr>
        <w:t>Politechnika Częstochowska</w:t>
      </w:r>
    </w:p>
    <w:p w:rsidR="006676AE" w:rsidRPr="0012157F" w:rsidRDefault="0022560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560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2560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2560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2560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2560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5602" w:rsidRPr="0012157F" w:rsidTr="007565D2">
        <w:tc>
          <w:tcPr>
            <w:tcW w:w="9104" w:type="dxa"/>
            <w:shd w:val="clear" w:color="auto" w:fill="D9D9D9"/>
          </w:tcPr>
          <w:p w:rsidR="00225602" w:rsidRPr="0012157F" w:rsidRDefault="00225602" w:rsidP="007565D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25602" w:rsidRPr="0012157F" w:rsidRDefault="00225602" w:rsidP="007565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2560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25602" w:rsidRPr="0012157F" w:rsidRDefault="00225602" w:rsidP="0000751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2560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56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Wyposażenie multimedialne 2 sal  dydaktycnych Studium Języków Obcych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5602" w:rsidRPr="00A2540E" w:rsidTr="007565D2">
        <w:tc>
          <w:tcPr>
            <w:tcW w:w="2269" w:type="dxa"/>
            <w:shd w:val="clear" w:color="auto" w:fill="auto"/>
          </w:tcPr>
          <w:p w:rsidR="00225602" w:rsidRPr="00A2540E" w:rsidRDefault="00225602" w:rsidP="007565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5602" w:rsidRPr="00A2540E" w:rsidRDefault="00225602" w:rsidP="007565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56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RK-NZ.261.96.2023.AR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5602" w:rsidRPr="0022560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98B" w:rsidRDefault="00E1398B" w:rsidP="0038231F">
      <w:pPr>
        <w:spacing w:after="0" w:line="240" w:lineRule="auto"/>
      </w:pPr>
      <w:r>
        <w:separator/>
      </w:r>
    </w:p>
  </w:endnote>
  <w:endnote w:type="continuationSeparator" w:id="0">
    <w:p w:rsidR="00E1398B" w:rsidRDefault="00E139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02" w:rsidRDefault="002256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75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75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02" w:rsidRDefault="00225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98B" w:rsidRDefault="00E1398B" w:rsidP="0038231F">
      <w:pPr>
        <w:spacing w:after="0" w:line="240" w:lineRule="auto"/>
      </w:pPr>
      <w:r>
        <w:separator/>
      </w:r>
    </w:p>
  </w:footnote>
  <w:footnote w:type="continuationSeparator" w:id="0">
    <w:p w:rsidR="00E1398B" w:rsidRDefault="00E1398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02" w:rsidRDefault="00225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02" w:rsidRDefault="00225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02" w:rsidRDefault="00225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98B"/>
    <w:rsid w:val="000075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5602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398B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0BEFE6-1255-4B25-A8D2-685FCDD1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B22D6-40C7-485D-B7A9-792F18338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2023-10-17T10:54:00Z</dcterms:created>
  <dcterms:modified xsi:type="dcterms:W3CDTF">2023-10-17T10:54:00Z</dcterms:modified>
</cp:coreProperties>
</file>