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23A9E" w:rsidRPr="00523A9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23A9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3A9E">
        <w:rPr>
          <w:rFonts w:ascii="Arial" w:hAnsi="Arial" w:cs="Arial"/>
        </w:rPr>
        <w:t>Politechnika Częstochowska</w:t>
      </w:r>
    </w:p>
    <w:p w:rsidR="006676AE" w:rsidRPr="0012157F" w:rsidRDefault="00523A9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3A9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23A9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23A9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23A9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23A9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3A9E" w:rsidRPr="0012157F" w:rsidTr="00270DD4">
        <w:tc>
          <w:tcPr>
            <w:tcW w:w="9104" w:type="dxa"/>
            <w:shd w:val="clear" w:color="auto" w:fill="D9D9D9"/>
          </w:tcPr>
          <w:p w:rsidR="00523A9E" w:rsidRPr="0012157F" w:rsidRDefault="00523A9E" w:rsidP="00270DD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23A9E" w:rsidRPr="0012157F" w:rsidRDefault="00523A9E" w:rsidP="00270DD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23A9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23A9E" w:rsidRPr="00612283" w:rsidRDefault="00523A9E" w:rsidP="00270DD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23A9E" w:rsidRPr="0012157F" w:rsidRDefault="00523A9E" w:rsidP="00270DD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23A9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3A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dwóch projektorów krótkoogniskowych do Laboratoriów Komputerowych na Wydziale Budownictwa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3A9E" w:rsidRPr="00A2540E" w:rsidTr="00270DD4">
        <w:tc>
          <w:tcPr>
            <w:tcW w:w="2269" w:type="dxa"/>
            <w:shd w:val="clear" w:color="auto" w:fill="auto"/>
          </w:tcPr>
          <w:p w:rsidR="00523A9E" w:rsidRPr="00A2540E" w:rsidRDefault="00523A9E" w:rsidP="00270DD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23A9E" w:rsidRPr="00A2540E" w:rsidRDefault="00523A9E" w:rsidP="00270DD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3A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RK-NZ.261.95.2023.AR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23A9E" w:rsidRPr="00523A9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9D0631">
            <w:pPr>
              <w:spacing w:before="120" w:after="120"/>
              <w:ind w:firstLine="7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9D06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478" w:rsidRDefault="008D7478" w:rsidP="0038231F">
      <w:pPr>
        <w:spacing w:after="0" w:line="240" w:lineRule="auto"/>
      </w:pPr>
      <w:r>
        <w:separator/>
      </w:r>
    </w:p>
  </w:endnote>
  <w:endnote w:type="continuationSeparator" w:id="0">
    <w:p w:rsidR="008D7478" w:rsidRDefault="008D74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A9E" w:rsidRDefault="00523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06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06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A9E" w:rsidRDefault="00523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478" w:rsidRDefault="008D7478" w:rsidP="0038231F">
      <w:pPr>
        <w:spacing w:after="0" w:line="240" w:lineRule="auto"/>
      </w:pPr>
      <w:r>
        <w:separator/>
      </w:r>
    </w:p>
  </w:footnote>
  <w:footnote w:type="continuationSeparator" w:id="0">
    <w:p w:rsidR="008D7478" w:rsidRDefault="008D747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A9E" w:rsidRDefault="00523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A9E" w:rsidRDefault="00523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A9E" w:rsidRDefault="00523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47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A9E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747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0631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A7F3B3-3EB3-41E8-AD0E-A152F68C0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E7826-0CAC-4D6D-A300-1CEDAB421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2023-10-17T09:36:00Z</dcterms:created>
  <dcterms:modified xsi:type="dcterms:W3CDTF">2023-10-17T09:36:00Z</dcterms:modified>
</cp:coreProperties>
</file>