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D6A" w:rsidRDefault="00580D6A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6F5E5F" w:rsidP="00081D13">
      <w:pPr>
        <w:spacing w:after="600"/>
        <w:jc w:val="right"/>
        <w:rPr>
          <w:rFonts w:ascii="Arial" w:hAnsi="Arial" w:cs="Arial"/>
        </w:rPr>
      </w:pPr>
      <w:r w:rsidRPr="006F5E5F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6F5E5F">
        <w:rPr>
          <w:rFonts w:ascii="Arial" w:hAnsi="Arial" w:cs="Arial"/>
        </w:rPr>
        <w:t>2023-10-19</w:t>
      </w:r>
    </w:p>
    <w:p w:rsidR="00081D13" w:rsidRPr="00353FDC" w:rsidRDefault="006F5E5F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6F5E5F">
        <w:rPr>
          <w:rFonts w:ascii="Arial" w:hAnsi="Arial" w:cs="Arial"/>
          <w:b/>
          <w:bCs/>
        </w:rPr>
        <w:t>Politechnika Częstochowska</w:t>
      </w:r>
    </w:p>
    <w:p w:rsidR="00081D13" w:rsidRPr="00353FDC" w:rsidRDefault="006F5E5F" w:rsidP="00081D13">
      <w:pPr>
        <w:spacing w:line="360" w:lineRule="auto"/>
        <w:ind w:right="3969"/>
        <w:rPr>
          <w:rFonts w:ascii="Arial" w:hAnsi="Arial" w:cs="Arial"/>
        </w:rPr>
      </w:pPr>
      <w:r w:rsidRPr="006F5E5F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6F5E5F">
        <w:rPr>
          <w:rFonts w:ascii="Arial" w:hAnsi="Arial" w:cs="Arial"/>
        </w:rPr>
        <w:t>69</w:t>
      </w:r>
    </w:p>
    <w:p w:rsidR="00081D13" w:rsidRPr="00353FDC" w:rsidRDefault="006F5E5F" w:rsidP="00081D13">
      <w:pPr>
        <w:ind w:right="3969"/>
        <w:rPr>
          <w:rFonts w:ascii="Arial" w:hAnsi="Arial" w:cs="Arial"/>
        </w:rPr>
      </w:pPr>
      <w:r w:rsidRPr="006F5E5F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6F5E5F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6F5E5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F5E5F">
              <w:rPr>
                <w:rFonts w:ascii="Arial" w:hAnsi="Arial" w:cs="Arial"/>
                <w:bCs/>
              </w:rPr>
              <w:t>Przebudowa pomieszczeń na potrzeby Centrum Przetwarzania danych Politechniki Częstochowskiej</w:t>
            </w:r>
          </w:p>
        </w:tc>
      </w:tr>
      <w:tr w:rsidR="006F5E5F" w:rsidRPr="00353FDC" w:rsidTr="000F43CD">
        <w:tc>
          <w:tcPr>
            <w:tcW w:w="2269" w:type="dxa"/>
            <w:shd w:val="clear" w:color="auto" w:fill="auto"/>
          </w:tcPr>
          <w:p w:rsidR="006F5E5F" w:rsidRPr="00353FDC" w:rsidRDefault="006F5E5F" w:rsidP="000F43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6F5E5F" w:rsidRPr="00353FDC" w:rsidRDefault="006F5E5F" w:rsidP="000F43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F5E5F">
              <w:rPr>
                <w:rFonts w:ascii="Arial" w:hAnsi="Arial" w:cs="Arial"/>
                <w:bCs/>
              </w:rPr>
              <w:t>RK-NZ.261.50.2023.ŁZ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6F5E5F" w:rsidRPr="006F5E5F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6F5E5F" w:rsidRPr="006F5E5F">
        <w:rPr>
          <w:rFonts w:ascii="Arial" w:hAnsi="Arial" w:cs="Arial"/>
        </w:rPr>
        <w:t>(</w:t>
      </w:r>
      <w:proofErr w:type="spellStart"/>
      <w:r w:rsidR="006F5E5F" w:rsidRPr="006F5E5F">
        <w:rPr>
          <w:rFonts w:ascii="Arial" w:hAnsi="Arial" w:cs="Arial"/>
        </w:rPr>
        <w:t>t.j</w:t>
      </w:r>
      <w:proofErr w:type="spellEnd"/>
      <w:r w:rsidR="006F5E5F" w:rsidRPr="006F5E5F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F5E5F" w:rsidRPr="00E1738E" w:rsidTr="000F43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6F5E5F" w:rsidRDefault="006F5E5F" w:rsidP="000F43CD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F5E5F">
              <w:rPr>
                <w:rFonts w:ascii="Arial" w:hAnsi="Arial" w:cs="Arial"/>
                <w:b/>
              </w:rPr>
              <w:t>LOGIN IT Jacek Zimny</w:t>
            </w:r>
          </w:p>
          <w:p w:rsidR="006F5E5F" w:rsidRPr="00AC1F4A" w:rsidRDefault="006F5E5F" w:rsidP="000F43CD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F5E5F">
              <w:rPr>
                <w:rFonts w:ascii="Arial" w:hAnsi="Arial" w:cs="Arial"/>
                <w:bCs/>
              </w:rPr>
              <w:t>Zięby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F5E5F">
              <w:rPr>
                <w:rFonts w:ascii="Arial" w:hAnsi="Arial" w:cs="Arial"/>
                <w:bCs/>
              </w:rPr>
              <w:t>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6F5E5F" w:rsidRPr="00E1738E" w:rsidRDefault="006F5E5F" w:rsidP="000F43CD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6F5E5F">
              <w:rPr>
                <w:rFonts w:ascii="Arial" w:hAnsi="Arial" w:cs="Arial"/>
                <w:bCs/>
              </w:rPr>
              <w:t>83-200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F5E5F">
              <w:rPr>
                <w:rFonts w:ascii="Arial" w:hAnsi="Arial" w:cs="Arial"/>
                <w:bCs/>
              </w:rPr>
              <w:t>Starogard Gdański</w:t>
            </w:r>
          </w:p>
          <w:p w:rsidR="006F5E5F" w:rsidRPr="00BC506C" w:rsidRDefault="006F5E5F" w:rsidP="000F43CD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6F5E5F">
              <w:rPr>
                <w:rFonts w:ascii="Arial" w:hAnsi="Arial" w:cs="Arial"/>
                <w:b/>
              </w:rPr>
              <w:t>4 699 638.40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6F5E5F" w:rsidRPr="00E1738E" w:rsidRDefault="006F5E5F" w:rsidP="000F43CD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6F5E5F" w:rsidRPr="00E1738E" w:rsidRDefault="006F5E5F" w:rsidP="000F43C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6F5E5F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992"/>
        <w:gridCol w:w="1276"/>
        <w:gridCol w:w="1843"/>
      </w:tblGrid>
      <w:tr w:rsidR="00580D6A" w:rsidRPr="008567C7" w:rsidTr="00580D6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580D6A" w:rsidRPr="00553EDC" w:rsidRDefault="00580D6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580D6A" w:rsidRPr="00553EDC" w:rsidRDefault="00580D6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580D6A" w:rsidRPr="00553EDC" w:rsidRDefault="00580D6A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F5E5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580D6A" w:rsidRPr="00553EDC" w:rsidRDefault="00580D6A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F5E5F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580D6A" w:rsidRPr="00553EDC" w:rsidRDefault="00580D6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580D6A" w:rsidRPr="008567C7" w:rsidTr="00580D6A">
        <w:tc>
          <w:tcPr>
            <w:tcW w:w="851" w:type="dxa"/>
            <w:vAlign w:val="center"/>
          </w:tcPr>
          <w:p w:rsidR="00580D6A" w:rsidRPr="00553EDC" w:rsidRDefault="00580D6A" w:rsidP="000F43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E5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vAlign w:val="center"/>
          </w:tcPr>
          <w:p w:rsidR="00580D6A" w:rsidRPr="00553EDC" w:rsidRDefault="00580D6A" w:rsidP="000F43C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F5E5F">
              <w:rPr>
                <w:rFonts w:ascii="Arial" w:hAnsi="Arial" w:cs="Arial"/>
                <w:b/>
                <w:sz w:val="22"/>
                <w:szCs w:val="22"/>
              </w:rPr>
              <w:t>LOGIN IT Jacek Zimny</w:t>
            </w:r>
          </w:p>
          <w:p w:rsidR="00580D6A" w:rsidRPr="00553EDC" w:rsidRDefault="00580D6A" w:rsidP="000F43CD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F5E5F">
              <w:rPr>
                <w:rFonts w:ascii="Arial" w:hAnsi="Arial" w:cs="Arial"/>
                <w:bCs/>
                <w:sz w:val="22"/>
                <w:szCs w:val="22"/>
              </w:rPr>
              <w:t>Zięby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F5E5F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580D6A" w:rsidRPr="00553EDC" w:rsidRDefault="00580D6A" w:rsidP="000F43C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F5E5F">
              <w:rPr>
                <w:rFonts w:ascii="Arial" w:hAnsi="Arial" w:cs="Arial"/>
                <w:bCs/>
                <w:sz w:val="22"/>
                <w:szCs w:val="22"/>
              </w:rPr>
              <w:t>83-200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F5E5F">
              <w:rPr>
                <w:rFonts w:ascii="Arial" w:hAnsi="Arial" w:cs="Arial"/>
                <w:bCs/>
                <w:sz w:val="22"/>
                <w:szCs w:val="22"/>
              </w:rPr>
              <w:t>Starogard Gdański</w:t>
            </w:r>
          </w:p>
        </w:tc>
        <w:tc>
          <w:tcPr>
            <w:tcW w:w="992" w:type="dxa"/>
            <w:vAlign w:val="center"/>
          </w:tcPr>
          <w:p w:rsidR="00580D6A" w:rsidRPr="00553EDC" w:rsidRDefault="00580D6A" w:rsidP="000F43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E5F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1276" w:type="dxa"/>
            <w:vAlign w:val="center"/>
          </w:tcPr>
          <w:p w:rsidR="00580D6A" w:rsidRPr="00553EDC" w:rsidRDefault="00580D6A" w:rsidP="000F43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E5F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580D6A" w:rsidRPr="00553EDC" w:rsidRDefault="00580D6A" w:rsidP="000F43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E5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80D6A" w:rsidRPr="008567C7" w:rsidTr="00580D6A">
        <w:tc>
          <w:tcPr>
            <w:tcW w:w="851" w:type="dxa"/>
            <w:vAlign w:val="center"/>
          </w:tcPr>
          <w:p w:rsidR="00580D6A" w:rsidRPr="00553EDC" w:rsidRDefault="00580D6A" w:rsidP="000F43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E5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vAlign w:val="center"/>
          </w:tcPr>
          <w:p w:rsidR="00580D6A" w:rsidRPr="00553EDC" w:rsidRDefault="00580D6A" w:rsidP="000F43CD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F5E5F">
              <w:rPr>
                <w:rFonts w:ascii="Arial" w:hAnsi="Arial" w:cs="Arial"/>
                <w:b/>
                <w:sz w:val="22"/>
                <w:szCs w:val="22"/>
              </w:rPr>
              <w:t xml:space="preserve">Fast </w:t>
            </w:r>
            <w:proofErr w:type="spellStart"/>
            <w:r w:rsidRPr="006F5E5F">
              <w:rPr>
                <w:rFonts w:ascii="Arial" w:hAnsi="Arial" w:cs="Arial"/>
                <w:b/>
                <w:sz w:val="22"/>
                <w:szCs w:val="22"/>
              </w:rPr>
              <w:t>Group</w:t>
            </w:r>
            <w:proofErr w:type="spellEnd"/>
            <w:r w:rsidRPr="006F5E5F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580D6A" w:rsidRPr="00553EDC" w:rsidRDefault="00580D6A" w:rsidP="000F43CD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F5E5F">
              <w:rPr>
                <w:rFonts w:ascii="Arial" w:hAnsi="Arial" w:cs="Arial"/>
                <w:bCs/>
                <w:sz w:val="22"/>
                <w:szCs w:val="22"/>
              </w:rPr>
              <w:t>Al. 3 Maja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F5E5F">
              <w:rPr>
                <w:rFonts w:ascii="Arial" w:hAnsi="Arial" w:cs="Arial"/>
                <w:bCs/>
                <w:sz w:val="22"/>
                <w:szCs w:val="22"/>
              </w:rPr>
              <w:t>12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580D6A" w:rsidRPr="00553EDC" w:rsidRDefault="00580D6A" w:rsidP="000F43CD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F5E5F">
              <w:rPr>
                <w:rFonts w:ascii="Arial" w:hAnsi="Arial" w:cs="Arial"/>
                <w:bCs/>
                <w:sz w:val="22"/>
                <w:szCs w:val="22"/>
              </w:rPr>
              <w:t>00-391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F5E5F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992" w:type="dxa"/>
            <w:vAlign w:val="center"/>
          </w:tcPr>
          <w:p w:rsidR="00580D6A" w:rsidRPr="00553EDC" w:rsidRDefault="00580D6A" w:rsidP="000F43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E5F">
              <w:rPr>
                <w:rFonts w:ascii="Arial" w:hAnsi="Arial" w:cs="Arial"/>
                <w:sz w:val="22"/>
                <w:szCs w:val="22"/>
              </w:rPr>
              <w:t xml:space="preserve">  74,61</w:t>
            </w:r>
          </w:p>
        </w:tc>
        <w:tc>
          <w:tcPr>
            <w:tcW w:w="1276" w:type="dxa"/>
            <w:vAlign w:val="center"/>
          </w:tcPr>
          <w:p w:rsidR="00580D6A" w:rsidRPr="00553EDC" w:rsidRDefault="00580D6A" w:rsidP="000F43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E5F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580D6A" w:rsidRPr="00553EDC" w:rsidRDefault="00580D6A" w:rsidP="000F43C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E5F">
              <w:rPr>
                <w:rFonts w:ascii="Arial" w:hAnsi="Arial" w:cs="Arial"/>
                <w:sz w:val="22"/>
                <w:szCs w:val="22"/>
              </w:rPr>
              <w:t xml:space="preserve">  94,61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  <w:bookmarkStart w:id="3" w:name="_GoBack"/>
      <w:bookmarkEnd w:id="3"/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970" w:rsidRDefault="00422970">
      <w:r>
        <w:separator/>
      </w:r>
    </w:p>
  </w:endnote>
  <w:endnote w:type="continuationSeparator" w:id="0">
    <w:p w:rsidR="00422970" w:rsidRDefault="00422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E5F" w:rsidRDefault="006F5E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D6A" w:rsidRPr="00580F79" w:rsidRDefault="00580D6A" w:rsidP="00580D6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8l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w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Sb7yU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80D6A" w:rsidRPr="00580F79" w:rsidTr="000F43CD">
      <w:tc>
        <w:tcPr>
          <w:tcW w:w="0" w:type="auto"/>
          <w:vAlign w:val="center"/>
        </w:tcPr>
        <w:p w:rsidR="00580D6A" w:rsidRPr="00580F79" w:rsidRDefault="00580D6A" w:rsidP="00580D6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580D6A" w:rsidRPr="00580F79" w:rsidRDefault="00580D6A" w:rsidP="00580D6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80F7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580D6A" w:rsidRPr="00580F79" w:rsidRDefault="00580D6A" w:rsidP="00580D6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80D6A" w:rsidRPr="00580F79" w:rsidRDefault="00580D6A" w:rsidP="00580D6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80D6A" w:rsidRPr="00580F79" w:rsidRDefault="00580D6A" w:rsidP="00580D6A">
    <w:pPr>
      <w:spacing w:line="276" w:lineRule="auto"/>
      <w:rPr>
        <w:rFonts w:ascii="Roboto" w:hAnsi="Roboto"/>
        <w:b/>
        <w:bCs/>
      </w:rPr>
    </w:pPr>
    <w:r w:rsidRPr="00580F79">
      <w:rPr>
        <w:rFonts w:ascii="Roboto" w:hAnsi="Roboto"/>
        <w:b/>
        <w:bCs/>
        <w:szCs w:val="18"/>
      </w:rPr>
      <w:t>Kanclerz Politechniki Częstochowskiej</w:t>
    </w:r>
  </w:p>
  <w:p w:rsidR="00580D6A" w:rsidRPr="00580F79" w:rsidRDefault="00580D6A" w:rsidP="00580D6A">
    <w:pPr>
      <w:spacing w:line="276" w:lineRule="auto"/>
      <w:rPr>
        <w:rFonts w:ascii="Roboto" w:hAnsi="Roboto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580F79">
      <w:rPr>
        <w:rFonts w:ascii="Roboto" w:hAnsi="Roboto"/>
      </w:rPr>
      <w:t>ul. Gen. J.H. Dąbrowskiego 69, 42-201 Częstochowa</w:t>
    </w:r>
  </w:p>
  <w:p w:rsidR="00580D6A" w:rsidRPr="00580F79" w:rsidRDefault="00580D6A" w:rsidP="00580D6A">
    <w:pPr>
      <w:spacing w:line="276" w:lineRule="auto"/>
      <w:rPr>
        <w:rFonts w:ascii="Arial" w:hAnsi="Arial"/>
        <w:noProof/>
      </w:rPr>
    </w:pPr>
    <w:r w:rsidRPr="00580F79">
      <w:rPr>
        <w:rFonts w:ascii="Roboto" w:hAnsi="Roboto"/>
      </w:rPr>
      <w:t>tel. +48 34 325 02 56, e-mail: kanclerz@pcz.pl</w:t>
    </w:r>
  </w:p>
  <w:p w:rsidR="00580D6A" w:rsidRDefault="00580D6A" w:rsidP="00580D6A">
    <w:pPr>
      <w:rPr>
        <w:rFonts w:ascii="Arial" w:hAnsi="Arial"/>
        <w:sz w:val="18"/>
        <w:szCs w:val="18"/>
      </w:rPr>
    </w:pPr>
    <w:r w:rsidRPr="00580F79">
      <w:rPr>
        <w:rFonts w:ascii="Roboto" w:hAnsi="Roboto"/>
        <w:b/>
      </w:rPr>
      <w:t>www.pcz.pl</w:t>
    </w:r>
    <w:r w:rsidRPr="00580F79">
      <w:rPr>
        <w:rFonts w:ascii="Arial" w:hAnsi="Arial" w:cs="Arial"/>
        <w:sz w:val="18"/>
        <w:szCs w:val="18"/>
      </w:rPr>
      <w:tab/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580D6A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580D6A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E5F" w:rsidRDefault="006F5E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970" w:rsidRDefault="00422970">
      <w:r>
        <w:separator/>
      </w:r>
    </w:p>
  </w:footnote>
  <w:footnote w:type="continuationSeparator" w:id="0">
    <w:p w:rsidR="00422970" w:rsidRDefault="00422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E5F" w:rsidRDefault="006F5E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D6A" w:rsidRPr="00DD73F5" w:rsidRDefault="00580D6A" w:rsidP="00580D6A">
    <w:pPr>
      <w:tabs>
        <w:tab w:val="center" w:pos="4536"/>
        <w:tab w:val="right" w:pos="9072"/>
      </w:tabs>
      <w:rPr>
        <w:sz w:val="2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580D6A" w:rsidRPr="00DD73F5" w:rsidRDefault="00580D6A" w:rsidP="00580D6A">
    <w:pPr>
      <w:tabs>
        <w:tab w:val="center" w:pos="4536"/>
        <w:tab w:val="right" w:pos="9072"/>
      </w:tabs>
      <w:rPr>
        <w:sz w:val="20"/>
        <w:szCs w:val="20"/>
      </w:rPr>
    </w:pPr>
  </w:p>
  <w:p w:rsidR="00580D6A" w:rsidRDefault="00580D6A" w:rsidP="00580D6A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RZ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DVz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Bb1RZ5PAIAAFMEAAAOAAAAAAAAAAAA&#10;AAAAAC4CAABkcnMvZTJvRG9jLnhtbFBLAQItABQABgAIAAAAIQAIn7Zp2QAAAAcBAAAPAAAAAAAA&#10;AAAAAAAAAJYEAABkcnMvZG93bnJldi54bWxQSwUGAAAAAAQABADzAAAAnAUAAAAA&#10;" strokeweight="1.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E5F" w:rsidRDefault="006F5E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297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22970"/>
    <w:rsid w:val="00431C0B"/>
    <w:rsid w:val="00437CAD"/>
    <w:rsid w:val="004657DA"/>
    <w:rsid w:val="004B2665"/>
    <w:rsid w:val="004C3459"/>
    <w:rsid w:val="004E324A"/>
    <w:rsid w:val="004E7234"/>
    <w:rsid w:val="0054734E"/>
    <w:rsid w:val="00580D6A"/>
    <w:rsid w:val="00596FD7"/>
    <w:rsid w:val="005E5BFF"/>
    <w:rsid w:val="00607F9B"/>
    <w:rsid w:val="00644DCB"/>
    <w:rsid w:val="00657C1E"/>
    <w:rsid w:val="006E3089"/>
    <w:rsid w:val="006F5E5F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AF41661"/>
  <w15:chartTrackingRefBased/>
  <w15:docId w15:val="{53DFAE61-D9D2-44D1-AA89-91A8C7B5D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580D6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2023-10-19T09:01:00Z</cp:lastPrinted>
  <dcterms:created xsi:type="dcterms:W3CDTF">2023-10-19T09:01:00Z</dcterms:created>
  <dcterms:modified xsi:type="dcterms:W3CDTF">2023-10-19T09:01:00Z</dcterms:modified>
</cp:coreProperties>
</file>