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AC2" w:rsidRDefault="00550AC2" w:rsidP="00550AC2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8A58AD" w:rsidP="00550AC2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8A58AD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68161B">
        <w:rPr>
          <w:rFonts w:ascii="Arial" w:hAnsi="Arial" w:cs="Arial"/>
          <w:sz w:val="24"/>
          <w:szCs w:val="24"/>
        </w:rPr>
        <w:t>2023-10-19</w:t>
      </w:r>
      <w:bookmarkStart w:id="0" w:name="_GoBack"/>
      <w:bookmarkEnd w:id="0"/>
    </w:p>
    <w:p w:rsidR="009432A1" w:rsidRPr="009432A1" w:rsidRDefault="008A58AD" w:rsidP="00550AC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A58A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8A58AD" w:rsidP="00550AC2">
      <w:pPr>
        <w:spacing w:line="360" w:lineRule="auto"/>
        <w:rPr>
          <w:rFonts w:ascii="Arial" w:hAnsi="Arial" w:cs="Arial"/>
          <w:sz w:val="24"/>
          <w:szCs w:val="24"/>
        </w:rPr>
      </w:pPr>
      <w:r w:rsidRPr="008A58AD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8A58AD">
        <w:rPr>
          <w:rFonts w:ascii="Arial" w:hAnsi="Arial" w:cs="Arial"/>
          <w:sz w:val="24"/>
          <w:szCs w:val="24"/>
        </w:rPr>
        <w:t>69</w:t>
      </w:r>
    </w:p>
    <w:p w:rsidR="009432A1" w:rsidRPr="009432A1" w:rsidRDefault="008A58AD" w:rsidP="00550AC2">
      <w:pPr>
        <w:spacing w:line="360" w:lineRule="auto"/>
        <w:rPr>
          <w:rFonts w:ascii="Arial" w:hAnsi="Arial" w:cs="Arial"/>
          <w:sz w:val="24"/>
          <w:szCs w:val="24"/>
        </w:rPr>
      </w:pPr>
      <w:r w:rsidRPr="008A58AD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8A58AD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550AC2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550AC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550AC2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550AC2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550AC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550AC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550AC2" w:rsidRDefault="008A58AD" w:rsidP="00550AC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50AC2">
              <w:rPr>
                <w:rFonts w:ascii="Arial" w:hAnsi="Arial" w:cs="Arial"/>
                <w:b/>
                <w:bCs/>
                <w:sz w:val="24"/>
                <w:szCs w:val="24"/>
              </w:rPr>
              <w:t>Opracowanie dokumentacji projektowo-kosztorysowej dla zadania: "Wykonanie robót budowlanych związanych z przyłączeniem i dostosowaniem pomieszczenia biurowego dla potrzeb Klubu Malucha"</w:t>
            </w:r>
            <w:r w:rsidR="009432A1" w:rsidRPr="00550AC2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  <w:tr w:rsidR="008A58AD" w:rsidRPr="004E4B64" w:rsidTr="001B2033">
        <w:tc>
          <w:tcPr>
            <w:tcW w:w="2269" w:type="dxa"/>
            <w:shd w:val="clear" w:color="auto" w:fill="auto"/>
          </w:tcPr>
          <w:p w:rsidR="008A58AD" w:rsidRPr="004E4B64" w:rsidRDefault="008A58AD" w:rsidP="00550AC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A58AD" w:rsidRPr="00550AC2" w:rsidRDefault="008A58AD" w:rsidP="00550AC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50AC2">
              <w:rPr>
                <w:rFonts w:ascii="Arial" w:hAnsi="Arial" w:cs="Arial"/>
                <w:b/>
                <w:bCs/>
                <w:sz w:val="24"/>
                <w:szCs w:val="24"/>
              </w:rPr>
              <w:t>RK-NZ.262.16.2023.MT</w:t>
            </w:r>
          </w:p>
        </w:tc>
      </w:tr>
    </w:tbl>
    <w:p w:rsidR="00890B92" w:rsidRPr="00382A4A" w:rsidRDefault="00A80738" w:rsidP="00550AC2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8A58AD" w:rsidRPr="008A58AD">
        <w:rPr>
          <w:rFonts w:ascii="Arial" w:hAnsi="Arial" w:cs="Arial"/>
          <w:sz w:val="24"/>
          <w:szCs w:val="24"/>
        </w:rPr>
        <w:t>(</w:t>
      </w:r>
      <w:proofErr w:type="spellStart"/>
      <w:r w:rsidR="008A58AD" w:rsidRPr="008A58AD">
        <w:rPr>
          <w:rFonts w:ascii="Arial" w:hAnsi="Arial" w:cs="Arial"/>
          <w:sz w:val="24"/>
          <w:szCs w:val="24"/>
        </w:rPr>
        <w:t>t.j</w:t>
      </w:r>
      <w:proofErr w:type="spellEnd"/>
      <w:r w:rsidR="008A58AD" w:rsidRPr="008A58AD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8A58AD" w:rsidP="00550AC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8A58AD">
        <w:rPr>
          <w:rFonts w:ascii="Arial" w:hAnsi="Arial" w:cs="Arial"/>
          <w:b/>
          <w:sz w:val="24"/>
          <w:szCs w:val="24"/>
        </w:rPr>
        <w:t>4 182.00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550AC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550AC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4BE0" w:rsidRDefault="005A4BE0">
      <w:r>
        <w:separator/>
      </w:r>
    </w:p>
  </w:endnote>
  <w:endnote w:type="continuationSeparator" w:id="0">
    <w:p w:rsidR="005A4BE0" w:rsidRDefault="005A4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0AC2" w:rsidRPr="00550AC2" w:rsidRDefault="0068161B" w:rsidP="00550AC2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50AC2" w:rsidRPr="00550AC2" w:rsidTr="001B2033">
      <w:tc>
        <w:tcPr>
          <w:tcW w:w="0" w:type="auto"/>
          <w:shd w:val="clear" w:color="auto" w:fill="auto"/>
          <w:vAlign w:val="center"/>
        </w:tcPr>
        <w:p w:rsidR="00550AC2" w:rsidRPr="00550AC2" w:rsidRDefault="00550AC2" w:rsidP="00550AC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50AC2" w:rsidRPr="00550AC2" w:rsidRDefault="00550AC2" w:rsidP="00550AC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50AC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50AC2" w:rsidRPr="00550AC2" w:rsidRDefault="00550AC2" w:rsidP="00550AC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50AC2" w:rsidRPr="00550AC2" w:rsidRDefault="00550AC2" w:rsidP="00550AC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50AC2" w:rsidRPr="00550AC2" w:rsidRDefault="00550AC2" w:rsidP="00550AC2">
    <w:pPr>
      <w:spacing w:line="276" w:lineRule="auto"/>
      <w:rPr>
        <w:rFonts w:ascii="Roboto" w:hAnsi="Roboto"/>
        <w:b/>
        <w:bCs/>
        <w:sz w:val="24"/>
        <w:szCs w:val="24"/>
      </w:rPr>
    </w:pPr>
    <w:r w:rsidRPr="00550AC2">
      <w:rPr>
        <w:rFonts w:ascii="Roboto" w:hAnsi="Roboto"/>
        <w:b/>
        <w:bCs/>
        <w:sz w:val="24"/>
        <w:szCs w:val="18"/>
      </w:rPr>
      <w:t>Kanclerz Politechniki Częstochowskiej</w:t>
    </w:r>
  </w:p>
  <w:p w:rsidR="00550AC2" w:rsidRPr="00550AC2" w:rsidRDefault="0068161B" w:rsidP="00550AC2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550AC2" w:rsidRPr="00550AC2">
      <w:rPr>
        <w:rFonts w:ascii="Roboto" w:hAnsi="Roboto"/>
        <w:sz w:val="24"/>
        <w:szCs w:val="24"/>
      </w:rPr>
      <w:t>ul. Gen. J.H. Dąbrowskiego 69, 42-201 Częstochowa</w:t>
    </w:r>
  </w:p>
  <w:p w:rsidR="00550AC2" w:rsidRPr="00550AC2" w:rsidRDefault="00550AC2" w:rsidP="00550AC2">
    <w:pPr>
      <w:spacing w:line="276" w:lineRule="auto"/>
      <w:rPr>
        <w:rFonts w:ascii="Arial" w:hAnsi="Arial"/>
        <w:noProof/>
        <w:sz w:val="24"/>
        <w:szCs w:val="24"/>
      </w:rPr>
    </w:pPr>
    <w:r w:rsidRPr="00550AC2">
      <w:rPr>
        <w:rFonts w:ascii="Roboto" w:hAnsi="Roboto"/>
        <w:sz w:val="24"/>
        <w:szCs w:val="24"/>
      </w:rPr>
      <w:t>tel. +48 34 325 02 56, e-mail: kanclerz@pcz.pl</w:t>
    </w:r>
  </w:p>
  <w:p w:rsidR="00550AC2" w:rsidRPr="00550AC2" w:rsidRDefault="00550AC2" w:rsidP="00550AC2">
    <w:pPr>
      <w:rPr>
        <w:rFonts w:ascii="Roboto" w:hAnsi="Roboto"/>
        <w:b/>
        <w:sz w:val="24"/>
        <w:szCs w:val="24"/>
      </w:rPr>
    </w:pPr>
    <w:r w:rsidRPr="00550AC2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68161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68161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2154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4BE0" w:rsidRDefault="005A4BE0">
      <w:r>
        <w:separator/>
      </w:r>
    </w:p>
  </w:footnote>
  <w:footnote w:type="continuationSeparator" w:id="0">
    <w:p w:rsidR="005A4BE0" w:rsidRDefault="005A4B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8AD" w:rsidRDefault="008A58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0AC2" w:rsidRPr="00550AC2" w:rsidRDefault="0068161B" w:rsidP="00550AC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550AC2" w:rsidRPr="00550AC2" w:rsidRDefault="00550AC2" w:rsidP="00550AC2">
    <w:pPr>
      <w:spacing w:after="160" w:line="259" w:lineRule="auto"/>
      <w:rPr>
        <w:rFonts w:ascii="Arial" w:hAnsi="Arial"/>
        <w:sz w:val="22"/>
        <w:szCs w:val="22"/>
      </w:rPr>
    </w:pPr>
  </w:p>
  <w:p w:rsidR="008A58AD" w:rsidRDefault="008A58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58AD" w:rsidRDefault="008A58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4BE0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50AC2"/>
    <w:rsid w:val="005A4BE0"/>
    <w:rsid w:val="0068161B"/>
    <w:rsid w:val="0069085C"/>
    <w:rsid w:val="007B2916"/>
    <w:rsid w:val="00843263"/>
    <w:rsid w:val="00861E75"/>
    <w:rsid w:val="00890B92"/>
    <w:rsid w:val="008A58AD"/>
    <w:rsid w:val="009432A1"/>
    <w:rsid w:val="009D19BD"/>
    <w:rsid w:val="009F189D"/>
    <w:rsid w:val="00A2154C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4288295"/>
  <w15:chartTrackingRefBased/>
  <w15:docId w15:val="{71A26E46-E06B-42AD-A3EE-78A50D1B7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2023-10-18T13:22:00Z</cp:lastPrinted>
  <dcterms:created xsi:type="dcterms:W3CDTF">2023-10-19T10:05:00Z</dcterms:created>
  <dcterms:modified xsi:type="dcterms:W3CDTF">2023-10-19T10:05:00Z</dcterms:modified>
</cp:coreProperties>
</file>