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E87480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61799A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1799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61799A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1799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61799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61799A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1799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61799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1799A" w:rsidRPr="007B107C" w:rsidTr="009B444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1799A" w:rsidRPr="007B107C" w:rsidRDefault="0061799A" w:rsidP="009B4444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61799A" w:rsidRPr="007B107C" w:rsidRDefault="0061799A" w:rsidP="009B4444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1799A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61799A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61799A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2022r. poz. 1710)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61799A" w:rsidRPr="007B107C" w:rsidRDefault="0061799A" w:rsidP="009B4444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61799A" w:rsidRPr="007B107C" w:rsidRDefault="0061799A" w:rsidP="009B4444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61799A" w:rsidRPr="007B107C" w:rsidRDefault="0061799A" w:rsidP="009B4444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61799A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61799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Dostawa gadżetów reklamowych do sklepiku UMG - 14 - powtórne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61799A" w:rsidRPr="0061799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CRZP/167/2023/AZP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61799A" w:rsidRPr="0061799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799A" w:rsidRDefault="0061799A" w:rsidP="0061799A">
      <w:pPr>
        <w:spacing w:after="0" w:line="240" w:lineRule="auto"/>
      </w:pPr>
      <w:r>
        <w:separator/>
      </w:r>
    </w:p>
  </w:endnote>
  <w:endnote w:type="continuationSeparator" w:id="0">
    <w:p w:rsidR="0061799A" w:rsidRDefault="0061799A" w:rsidP="006179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799A" w:rsidRDefault="006179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799A" w:rsidRDefault="0061799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799A" w:rsidRDefault="006179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799A" w:rsidRDefault="0061799A" w:rsidP="0061799A">
      <w:pPr>
        <w:spacing w:after="0" w:line="240" w:lineRule="auto"/>
      </w:pPr>
      <w:r>
        <w:separator/>
      </w:r>
    </w:p>
  </w:footnote>
  <w:footnote w:type="continuationSeparator" w:id="0">
    <w:p w:rsidR="0061799A" w:rsidRDefault="0061799A" w:rsidP="006179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799A" w:rsidRDefault="006179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799A" w:rsidRDefault="006179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799A" w:rsidRDefault="006179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1EF"/>
    <w:rsid w:val="002621C4"/>
    <w:rsid w:val="0061799A"/>
    <w:rsid w:val="007B107C"/>
    <w:rsid w:val="007C7D43"/>
    <w:rsid w:val="00843802"/>
    <w:rsid w:val="008750B3"/>
    <w:rsid w:val="00C31816"/>
    <w:rsid w:val="00E611EF"/>
    <w:rsid w:val="00E87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0F9EE0D0-71A9-49D0-A2DE-4281F876F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179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799A"/>
  </w:style>
  <w:style w:type="paragraph" w:styleId="Stopka">
    <w:name w:val="footer"/>
    <w:basedOn w:val="Normalny"/>
    <w:link w:val="StopkaZnak"/>
    <w:uiPriority w:val="99"/>
    <w:unhideWhenUsed/>
    <w:rsid w:val="006179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799A"/>
  </w:style>
  <w:style w:type="paragraph" w:styleId="Tekstdymka">
    <w:name w:val="Balloon Text"/>
    <w:basedOn w:val="Normalny"/>
    <w:link w:val="TekstdymkaZnak"/>
    <w:uiPriority w:val="99"/>
    <w:semiHidden/>
    <w:unhideWhenUsed/>
    <w:rsid w:val="00E874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74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385</Words>
  <Characters>2312</Characters>
  <Application>Microsoft Office Word</Application>
  <DocSecurity>0</DocSecurity>
  <Lines>19</Lines>
  <Paragraphs>5</Paragraphs>
  <ScaleCrop>false</ScaleCrop>
  <Company/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2023-10-18T12:14:00Z</cp:lastPrinted>
  <dcterms:created xsi:type="dcterms:W3CDTF">2023-10-18T12:14:00Z</dcterms:created>
  <dcterms:modified xsi:type="dcterms:W3CDTF">2023-10-18T12:14:00Z</dcterms:modified>
</cp:coreProperties>
</file>