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9172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15E71" w:rsidRPr="00715E71">
        <w:rPr>
          <w:b/>
        </w:rPr>
        <w:t>CRZP/167/2023/AZP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15E71" w:rsidRPr="004A5DB6" w:rsidTr="009B4444">
        <w:tc>
          <w:tcPr>
            <w:tcW w:w="9212" w:type="dxa"/>
            <w:shd w:val="clear" w:color="auto" w:fill="auto"/>
          </w:tcPr>
          <w:p w:rsidR="00715E71" w:rsidRPr="004A5DB6" w:rsidRDefault="00715E71" w:rsidP="009B444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15E71" w:rsidRPr="004A5DB6" w:rsidRDefault="00715E71" w:rsidP="009B444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15E71">
              <w:t>(</w:t>
            </w:r>
            <w:proofErr w:type="spellStart"/>
            <w:r w:rsidRPr="00715E71">
              <w:t>t.j</w:t>
            </w:r>
            <w:proofErr w:type="spellEnd"/>
            <w:r w:rsidRPr="00715E71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15E71" w:rsidRPr="004A5DB6" w:rsidRDefault="00715E71" w:rsidP="009B444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15E71" w:rsidRPr="004A5DB6" w:rsidRDefault="00715E71" w:rsidP="009B444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15E71" w:rsidRPr="004A5DB6" w:rsidRDefault="00715E71" w:rsidP="009B444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15E71" w:rsidRPr="00715E7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15E71" w:rsidP="005434B3">
      <w:pPr>
        <w:spacing w:after="240" w:line="276" w:lineRule="auto"/>
        <w:jc w:val="center"/>
      </w:pPr>
      <w:r w:rsidRPr="00715E71">
        <w:rPr>
          <w:b/>
        </w:rPr>
        <w:t>Dostawa gadżetów reklamowych do sklepiku UMG - 14 -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1D5" w:rsidRDefault="003E21D5" w:rsidP="0038231F">
      <w:pPr>
        <w:spacing w:after="0" w:line="240" w:lineRule="auto"/>
      </w:pPr>
      <w:r>
        <w:separator/>
      </w:r>
    </w:p>
  </w:endnote>
  <w:endnote w:type="continuationSeparator" w:id="0">
    <w:p w:rsidR="003E21D5" w:rsidRDefault="003E21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E71" w:rsidRDefault="00715E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E71" w:rsidRDefault="00715E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1D5" w:rsidRDefault="003E21D5" w:rsidP="0038231F">
      <w:pPr>
        <w:spacing w:after="0" w:line="240" w:lineRule="auto"/>
      </w:pPr>
      <w:r>
        <w:separator/>
      </w:r>
    </w:p>
  </w:footnote>
  <w:footnote w:type="continuationSeparator" w:id="0">
    <w:p w:rsidR="003E21D5" w:rsidRDefault="003E21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E71" w:rsidRDefault="00715E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E71" w:rsidRDefault="00715E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E71" w:rsidRDefault="00715E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21D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E21D5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91727"/>
    <w:rsid w:val="006A3A1F"/>
    <w:rsid w:val="006A52B6"/>
    <w:rsid w:val="006F0034"/>
    <w:rsid w:val="006F3D32"/>
    <w:rsid w:val="00710937"/>
    <w:rsid w:val="007118F0"/>
    <w:rsid w:val="00715E71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94EA12"/>
  <w15:chartTrackingRefBased/>
  <w15:docId w15:val="{4363CD21-A3C6-4B8E-A962-3D389350A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C09F4-067F-4011-98CB-B6189DC3E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2023-10-18T12:13:00Z</cp:lastPrinted>
  <dcterms:created xsi:type="dcterms:W3CDTF">2023-10-18T12:14:00Z</dcterms:created>
  <dcterms:modified xsi:type="dcterms:W3CDTF">2023-10-18T12:14:00Z</dcterms:modified>
</cp:coreProperties>
</file>