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67638" w:rsidRPr="0006763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6763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67638">
        <w:rPr>
          <w:rFonts w:ascii="Arial" w:hAnsi="Arial" w:cs="Arial"/>
        </w:rPr>
        <w:t>Politechnika Częstochowska</w:t>
      </w:r>
    </w:p>
    <w:p w:rsidR="006676AE" w:rsidRPr="0012157F" w:rsidRDefault="0006763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6763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6763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6763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6763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6763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7638" w:rsidRPr="0012157F" w:rsidTr="00977613">
        <w:tc>
          <w:tcPr>
            <w:tcW w:w="9104" w:type="dxa"/>
            <w:shd w:val="clear" w:color="auto" w:fill="D9D9D9"/>
          </w:tcPr>
          <w:p w:rsidR="00067638" w:rsidRPr="0012157F" w:rsidRDefault="00067638" w:rsidP="0097761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67638" w:rsidRPr="0012157F" w:rsidRDefault="00067638" w:rsidP="0097761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6763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67638" w:rsidRPr="0012157F" w:rsidRDefault="00067638" w:rsidP="00F6738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6763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6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dynamicznego analizatora mechanicznego z wyposażeniem dla Wydziału Inżynierii Mechanicznej i Informatyki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7638" w:rsidRPr="00A2540E" w:rsidTr="00977613">
        <w:tc>
          <w:tcPr>
            <w:tcW w:w="2269" w:type="dxa"/>
            <w:shd w:val="clear" w:color="auto" w:fill="auto"/>
          </w:tcPr>
          <w:p w:rsidR="00067638" w:rsidRPr="00A2540E" w:rsidRDefault="00067638" w:rsidP="009776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7638" w:rsidRPr="00A2540E" w:rsidRDefault="00067638" w:rsidP="009776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6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RK-NZ.261.97.2023.AR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7638" w:rsidRPr="0006763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44" w:rsidRDefault="00120B44" w:rsidP="0038231F">
      <w:pPr>
        <w:spacing w:after="0" w:line="240" w:lineRule="auto"/>
      </w:pPr>
      <w:r>
        <w:separator/>
      </w:r>
    </w:p>
  </w:endnote>
  <w:endnote w:type="continuationSeparator" w:id="0">
    <w:p w:rsidR="00120B44" w:rsidRDefault="00120B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38" w:rsidRDefault="000676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73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73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38" w:rsidRDefault="00067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44" w:rsidRDefault="00120B44" w:rsidP="0038231F">
      <w:pPr>
        <w:spacing w:after="0" w:line="240" w:lineRule="auto"/>
      </w:pPr>
      <w:r>
        <w:separator/>
      </w:r>
    </w:p>
  </w:footnote>
  <w:footnote w:type="continuationSeparator" w:id="0">
    <w:p w:rsidR="00120B44" w:rsidRDefault="00120B4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38" w:rsidRDefault="00067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38" w:rsidRDefault="000676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638" w:rsidRDefault="00067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B44"/>
    <w:rsid w:val="00023477"/>
    <w:rsid w:val="000247FF"/>
    <w:rsid w:val="00025C8D"/>
    <w:rsid w:val="000303EE"/>
    <w:rsid w:val="0005473D"/>
    <w:rsid w:val="00057FC1"/>
    <w:rsid w:val="000642B4"/>
    <w:rsid w:val="00067638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0B44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38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FED582-A558-4073-A31E-1DE8C996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97019-AF46-40E9-9EC0-D931E1A3F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2023-10-18T08:03:00Z</dcterms:created>
  <dcterms:modified xsi:type="dcterms:W3CDTF">2023-10-18T08:03:00Z</dcterms:modified>
</cp:coreProperties>
</file>