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A43D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CE497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E49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CE49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E49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E49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CE49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E49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CE49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E497C" w:rsidRPr="007B107C" w:rsidTr="006027B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CE497C" w:rsidRPr="007B107C" w:rsidRDefault="00CE497C" w:rsidP="006027BE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CE497C" w:rsidRPr="007B107C" w:rsidRDefault="00CE497C" w:rsidP="006027BE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E49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CE49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CE49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CE497C" w:rsidRPr="007B107C" w:rsidRDefault="00CE497C" w:rsidP="006027BE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CE497C" w:rsidRPr="007B107C" w:rsidRDefault="00CE497C" w:rsidP="006027BE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CE497C" w:rsidRPr="007B107C" w:rsidRDefault="00CE497C" w:rsidP="006027BE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CE497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CE49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plakatów i zaproszeń w projekcie pt. "Rejs do nauki" dofinansowanego ze środków budżetu państwa w ramach programu Ministra Edukacji i Nauki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CE497C" w:rsidRPr="00CE49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CRZP/166/2023/AZP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CE497C" w:rsidRPr="00CE49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97C" w:rsidRDefault="00CE497C" w:rsidP="00CE497C">
      <w:pPr>
        <w:spacing w:after="0" w:line="240" w:lineRule="auto"/>
      </w:pPr>
      <w:r>
        <w:separator/>
      </w:r>
    </w:p>
  </w:endnote>
  <w:endnote w:type="continuationSeparator" w:id="0">
    <w:p w:rsidR="00CE497C" w:rsidRDefault="00CE497C" w:rsidP="00CE4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97C" w:rsidRDefault="00CE49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97C" w:rsidRDefault="00CE49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97C" w:rsidRDefault="00CE49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97C" w:rsidRDefault="00CE497C" w:rsidP="00CE497C">
      <w:pPr>
        <w:spacing w:after="0" w:line="240" w:lineRule="auto"/>
      </w:pPr>
      <w:r>
        <w:separator/>
      </w:r>
    </w:p>
  </w:footnote>
  <w:footnote w:type="continuationSeparator" w:id="0">
    <w:p w:rsidR="00CE497C" w:rsidRDefault="00CE497C" w:rsidP="00CE4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97C" w:rsidRDefault="00CE49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97C" w:rsidRDefault="00CE49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97C" w:rsidRDefault="00CE49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2B1"/>
    <w:rsid w:val="001452B1"/>
    <w:rsid w:val="002621C4"/>
    <w:rsid w:val="003A43DC"/>
    <w:rsid w:val="007B107C"/>
    <w:rsid w:val="007C7D43"/>
    <w:rsid w:val="00843802"/>
    <w:rsid w:val="008750B3"/>
    <w:rsid w:val="00C31816"/>
    <w:rsid w:val="00CE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2BC05E5B-3E9F-42B2-AB65-8FBB344D5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E4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497C"/>
  </w:style>
  <w:style w:type="paragraph" w:styleId="Stopka">
    <w:name w:val="footer"/>
    <w:basedOn w:val="Normalny"/>
    <w:link w:val="StopkaZnak"/>
    <w:uiPriority w:val="99"/>
    <w:unhideWhenUsed/>
    <w:rsid w:val="00CE49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497C"/>
  </w:style>
  <w:style w:type="paragraph" w:styleId="Tekstdymka">
    <w:name w:val="Balloon Text"/>
    <w:basedOn w:val="Normalny"/>
    <w:link w:val="TekstdymkaZnak"/>
    <w:uiPriority w:val="99"/>
    <w:semiHidden/>
    <w:unhideWhenUsed/>
    <w:rsid w:val="003A4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399</Words>
  <Characters>2395</Characters>
  <Application>Microsoft Office Word</Application>
  <DocSecurity>0</DocSecurity>
  <Lines>19</Lines>
  <Paragraphs>5</Paragraphs>
  <ScaleCrop>false</ScaleCrop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2023-10-18T10:20:00Z</cp:lastPrinted>
  <dcterms:created xsi:type="dcterms:W3CDTF">2023-10-18T10:20:00Z</dcterms:created>
  <dcterms:modified xsi:type="dcterms:W3CDTF">2023-10-18T10:20:00Z</dcterms:modified>
</cp:coreProperties>
</file>