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14FC4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073A1" w:rsidRPr="00A073A1">
        <w:rPr>
          <w:b/>
        </w:rPr>
        <w:t>CRZP/166/2023/AZP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073A1" w:rsidRPr="004A5DB6" w:rsidTr="006027BE">
        <w:tc>
          <w:tcPr>
            <w:tcW w:w="9212" w:type="dxa"/>
            <w:shd w:val="clear" w:color="auto" w:fill="auto"/>
          </w:tcPr>
          <w:p w:rsidR="00A073A1" w:rsidRPr="004A5DB6" w:rsidRDefault="00A073A1" w:rsidP="006027B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073A1" w:rsidRPr="004A5DB6" w:rsidRDefault="00A073A1" w:rsidP="006027B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073A1">
              <w:t>(</w:t>
            </w:r>
            <w:proofErr w:type="spellStart"/>
            <w:r w:rsidRPr="00A073A1">
              <w:t>t.j</w:t>
            </w:r>
            <w:proofErr w:type="spellEnd"/>
            <w:r w:rsidRPr="00A073A1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073A1" w:rsidRPr="004A5DB6" w:rsidRDefault="00A073A1" w:rsidP="006027B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073A1" w:rsidRPr="004A5DB6" w:rsidRDefault="00A073A1" w:rsidP="006027B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073A1" w:rsidRPr="004A5DB6" w:rsidRDefault="00A073A1" w:rsidP="006027B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073A1" w:rsidRPr="00A073A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073A1" w:rsidP="005434B3">
      <w:pPr>
        <w:spacing w:after="240" w:line="276" w:lineRule="auto"/>
        <w:jc w:val="center"/>
      </w:pPr>
      <w:r w:rsidRPr="00A073A1">
        <w:rPr>
          <w:b/>
        </w:rPr>
        <w:t>Usługa drukowania plakatów i zaproszeń w projekcie pt. "Rejs do nauki" dofinansowanego ze środków budżetu państwa w ramach programu Ministra Edukacji i Nauki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2CF" w:rsidRDefault="00DB42CF" w:rsidP="0038231F">
      <w:pPr>
        <w:spacing w:after="0" w:line="240" w:lineRule="auto"/>
      </w:pPr>
      <w:r>
        <w:separator/>
      </w:r>
    </w:p>
  </w:endnote>
  <w:endnote w:type="continuationSeparator" w:id="0">
    <w:p w:rsidR="00DB42CF" w:rsidRDefault="00DB42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3A1" w:rsidRDefault="00A073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3A1" w:rsidRDefault="00A073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2CF" w:rsidRDefault="00DB42CF" w:rsidP="0038231F">
      <w:pPr>
        <w:spacing w:after="0" w:line="240" w:lineRule="auto"/>
      </w:pPr>
      <w:r>
        <w:separator/>
      </w:r>
    </w:p>
  </w:footnote>
  <w:footnote w:type="continuationSeparator" w:id="0">
    <w:p w:rsidR="00DB42CF" w:rsidRDefault="00DB42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3A1" w:rsidRDefault="00A07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3A1" w:rsidRDefault="00A073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3A1" w:rsidRDefault="00A073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2C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14FC4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73A1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B42CF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678E79"/>
  <w15:chartTrackingRefBased/>
  <w15:docId w15:val="{FC323347-F9B7-4555-98BC-CC48F180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90497-A011-4F5D-9211-D89D42EF3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2023-10-18T10:20:00Z</cp:lastPrinted>
  <dcterms:created xsi:type="dcterms:W3CDTF">2023-10-18T10:20:00Z</dcterms:created>
  <dcterms:modified xsi:type="dcterms:W3CDTF">2023-10-18T10:20:00Z</dcterms:modified>
</cp:coreProperties>
</file>