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AE006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E006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AE0062">
        <w:rPr>
          <w:rFonts w:ascii="Arial" w:hAnsi="Arial" w:cs="Arial"/>
        </w:rPr>
        <w:t>2023-10-18</w:t>
      </w:r>
    </w:p>
    <w:p w:rsidR="00B36EDA" w:rsidRPr="00353FDC" w:rsidRDefault="00AE006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E0062">
        <w:rPr>
          <w:rFonts w:ascii="Arial" w:hAnsi="Arial" w:cs="Arial"/>
          <w:b/>
          <w:bCs/>
        </w:rPr>
        <w:t>Politechnika Częstochowska</w:t>
      </w:r>
    </w:p>
    <w:p w:rsidR="00B36EDA" w:rsidRPr="00353FDC" w:rsidRDefault="00AE0062" w:rsidP="00B36EDA">
      <w:pPr>
        <w:spacing w:line="360" w:lineRule="auto"/>
        <w:ind w:right="3969"/>
        <w:rPr>
          <w:rFonts w:ascii="Arial" w:hAnsi="Arial" w:cs="Arial"/>
        </w:rPr>
      </w:pPr>
      <w:r w:rsidRPr="00AE006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AE0062">
        <w:rPr>
          <w:rFonts w:ascii="Arial" w:hAnsi="Arial" w:cs="Arial"/>
        </w:rPr>
        <w:t>69</w:t>
      </w:r>
    </w:p>
    <w:p w:rsidR="00B36EDA" w:rsidRPr="00353FDC" w:rsidRDefault="00AE0062" w:rsidP="00B36EDA">
      <w:pPr>
        <w:ind w:right="3969"/>
        <w:rPr>
          <w:rFonts w:ascii="Arial" w:hAnsi="Arial" w:cs="Arial"/>
        </w:rPr>
      </w:pPr>
      <w:r w:rsidRPr="00AE006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AE0062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6A111C" w:rsidRDefault="006A111C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AE006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0062">
              <w:rPr>
                <w:rFonts w:ascii="Arial" w:hAnsi="Arial" w:cs="Arial"/>
                <w:bCs/>
              </w:rPr>
              <w:t>Dostawa sprzętu komputerowego w ramach projektu ,,Regionalna Inicjatywa Doskonałości w Dyscyplinach Informatyki, Elektrotechniki, Elektroniki, Automatyki i Robotyki na Politechnice Częstochowskiej"</w:t>
            </w:r>
          </w:p>
        </w:tc>
      </w:tr>
      <w:tr w:rsidR="00AE0062" w:rsidRPr="00353FDC" w:rsidTr="00DF6802">
        <w:tc>
          <w:tcPr>
            <w:tcW w:w="2269" w:type="dxa"/>
            <w:shd w:val="clear" w:color="auto" w:fill="auto"/>
          </w:tcPr>
          <w:p w:rsidR="00AE0062" w:rsidRPr="00353FDC" w:rsidRDefault="00AE0062" w:rsidP="00DF68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E0062" w:rsidRPr="00353FDC" w:rsidRDefault="00AE0062" w:rsidP="00DF68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0062">
              <w:rPr>
                <w:rFonts w:ascii="Arial" w:hAnsi="Arial" w:cs="Arial"/>
                <w:bCs/>
              </w:rPr>
              <w:t>RK-NZ.262.14.2023.MM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AE0062" w:rsidRPr="00AE006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E0062" w:rsidRPr="00AE0062">
        <w:rPr>
          <w:rFonts w:ascii="Arial" w:hAnsi="Arial" w:cs="Arial"/>
        </w:rPr>
        <w:t>(</w:t>
      </w:r>
      <w:proofErr w:type="spellStart"/>
      <w:r w:rsidR="00AE0062" w:rsidRPr="00AE0062">
        <w:rPr>
          <w:rFonts w:ascii="Arial" w:hAnsi="Arial" w:cs="Arial"/>
        </w:rPr>
        <w:t>t.j</w:t>
      </w:r>
      <w:proofErr w:type="spellEnd"/>
      <w:r w:rsidR="00AE0062" w:rsidRPr="00AE006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111C" w:rsidRDefault="006A111C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E0062" w:rsidTr="00AE006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F245C5" w:rsidRDefault="00AE0062" w:rsidP="00DF680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E006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E0062">
              <w:rPr>
                <w:rFonts w:ascii="Arial" w:hAnsi="Arial" w:cs="Arial"/>
              </w:rPr>
              <w:t>Dostawa systemu obliczeniowego z akceleratorami</w:t>
            </w:r>
          </w:p>
          <w:p w:rsidR="00AE0062" w:rsidRPr="00F245C5" w:rsidRDefault="00AE0062" w:rsidP="00DF680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E0062">
              <w:rPr>
                <w:rFonts w:ascii="Arial" w:hAnsi="Arial" w:cs="Arial"/>
                <w:b/>
              </w:rPr>
              <w:t>Syriana</w:t>
            </w:r>
            <w:proofErr w:type="spellEnd"/>
            <w:r w:rsidRPr="00AE0062">
              <w:rPr>
                <w:rFonts w:ascii="Arial" w:hAnsi="Arial" w:cs="Arial"/>
                <w:b/>
              </w:rPr>
              <w:t xml:space="preserve"> Joanna </w:t>
            </w:r>
            <w:bookmarkStart w:id="1" w:name="_GoBack"/>
            <w:r w:rsidRPr="00AE0062">
              <w:rPr>
                <w:rFonts w:ascii="Arial" w:hAnsi="Arial" w:cs="Arial"/>
                <w:b/>
              </w:rPr>
              <w:t>Fis</w:t>
            </w:r>
            <w:bookmarkEnd w:id="1"/>
            <w:r w:rsidR="00F0217B">
              <w:rPr>
                <w:rFonts w:ascii="Arial" w:hAnsi="Arial" w:cs="Arial"/>
                <w:b/>
              </w:rPr>
              <w:t>c</w:t>
            </w:r>
            <w:r w:rsidRPr="00AE0062">
              <w:rPr>
                <w:rFonts w:ascii="Arial" w:hAnsi="Arial" w:cs="Arial"/>
                <w:b/>
              </w:rPr>
              <w:t>her</w:t>
            </w:r>
          </w:p>
          <w:p w:rsidR="00AE0062" w:rsidRPr="00F245C5" w:rsidRDefault="00AE0062" w:rsidP="00DF68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0062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0062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0062">
              <w:rPr>
                <w:rFonts w:ascii="Arial" w:hAnsi="Arial" w:cs="Arial"/>
                <w:bCs/>
              </w:rPr>
              <w:t>/17</w:t>
            </w:r>
          </w:p>
          <w:p w:rsidR="00AE0062" w:rsidRPr="00F245C5" w:rsidRDefault="00AE0062" w:rsidP="00DF680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E0062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0062">
              <w:rPr>
                <w:rFonts w:ascii="Arial" w:hAnsi="Arial" w:cs="Arial"/>
                <w:bCs/>
              </w:rPr>
              <w:t>G</w:t>
            </w:r>
            <w:r w:rsidR="006A111C">
              <w:rPr>
                <w:rFonts w:ascii="Arial" w:hAnsi="Arial" w:cs="Arial"/>
                <w:bCs/>
              </w:rPr>
              <w:t>dańsk</w:t>
            </w:r>
          </w:p>
          <w:p w:rsidR="00AE0062" w:rsidRPr="00F245C5" w:rsidRDefault="00AE0062" w:rsidP="00DF68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E0062">
              <w:rPr>
                <w:rFonts w:ascii="Arial" w:hAnsi="Arial" w:cs="Arial"/>
                <w:b/>
              </w:rPr>
              <w:t>19 409.40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E0062" w:rsidRPr="00F245C5" w:rsidRDefault="00AE0062" w:rsidP="00DF680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E0062" w:rsidRPr="00F245C5" w:rsidRDefault="00AE0062" w:rsidP="00DF68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E006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E0062" w:rsidTr="00AE006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F245C5" w:rsidRDefault="00AE0062" w:rsidP="00DF680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E006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E0062">
              <w:rPr>
                <w:rFonts w:ascii="Arial" w:hAnsi="Arial" w:cs="Arial"/>
              </w:rPr>
              <w:t>Dostawa monitora do systemu ORIN Drive AGX</w:t>
            </w:r>
          </w:p>
          <w:p w:rsidR="00AE0062" w:rsidRPr="00F245C5" w:rsidRDefault="00AE0062" w:rsidP="00DF680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E0062">
              <w:rPr>
                <w:rFonts w:ascii="Arial" w:hAnsi="Arial" w:cs="Arial"/>
                <w:b/>
              </w:rPr>
              <w:t>BIS S.C. KAROL KOWALSKI, ŁUKASZ KOWALSKI</w:t>
            </w:r>
          </w:p>
          <w:p w:rsidR="00AE0062" w:rsidRPr="00F245C5" w:rsidRDefault="006A111C" w:rsidP="00DF68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</w:p>
          <w:p w:rsidR="00AE0062" w:rsidRPr="00F245C5" w:rsidRDefault="00AE0062" w:rsidP="00DF680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E006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6A111C">
              <w:rPr>
                <w:rFonts w:ascii="Arial" w:hAnsi="Arial" w:cs="Arial"/>
                <w:bCs/>
              </w:rPr>
              <w:t xml:space="preserve">Częstochowa </w:t>
            </w:r>
          </w:p>
          <w:p w:rsidR="00AE0062" w:rsidRPr="00F245C5" w:rsidRDefault="00AE0062" w:rsidP="00DF68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E0062">
              <w:rPr>
                <w:rFonts w:ascii="Arial" w:hAnsi="Arial" w:cs="Arial"/>
                <w:b/>
              </w:rPr>
              <w:t>3 444.00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E0062" w:rsidRPr="00F245C5" w:rsidRDefault="00AE0062" w:rsidP="00DF680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E0062" w:rsidRPr="00F245C5" w:rsidRDefault="00AE0062" w:rsidP="00DF68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E006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6A111C" w:rsidRDefault="006A111C" w:rsidP="006A111C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6A111C" w:rsidRDefault="006A111C" w:rsidP="006A111C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6A111C" w:rsidRDefault="006A111C" w:rsidP="006A111C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6A111C" w:rsidRDefault="006A111C" w:rsidP="006A111C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6A111C" w:rsidRDefault="00B36EDA" w:rsidP="006A111C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6A111C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6A111C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686"/>
        <w:gridCol w:w="2126"/>
        <w:gridCol w:w="1134"/>
      </w:tblGrid>
      <w:tr w:rsidR="00B36EDA" w:rsidRPr="006A111C" w:rsidTr="006A11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111C" w:rsidRDefault="00B36EDA" w:rsidP="006A111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A111C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111C" w:rsidRDefault="00B36EDA" w:rsidP="006A111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6A111C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111C" w:rsidRDefault="00B36EDA" w:rsidP="006A111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A111C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111C" w:rsidRDefault="00B36EDA" w:rsidP="006A111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A111C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E0062" w:rsidRPr="006A111C" w:rsidTr="006A11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Dostawa systemu obliczeniowego z akceleratorami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A111C">
              <w:rPr>
                <w:rFonts w:ascii="Arial" w:hAnsi="Arial" w:cs="Arial"/>
                <w:b/>
                <w:bCs/>
              </w:rPr>
              <w:t>Syriana</w:t>
            </w:r>
            <w:proofErr w:type="spellEnd"/>
            <w:r w:rsidRPr="006A111C">
              <w:rPr>
                <w:rFonts w:ascii="Arial" w:hAnsi="Arial" w:cs="Arial"/>
                <w:b/>
                <w:bCs/>
              </w:rPr>
              <w:t xml:space="preserve"> Joanna Fis</w:t>
            </w:r>
            <w:r w:rsidR="00F0217B">
              <w:rPr>
                <w:rFonts w:ascii="Arial" w:hAnsi="Arial" w:cs="Arial"/>
                <w:b/>
                <w:bCs/>
              </w:rPr>
              <w:t>c</w:t>
            </w:r>
            <w:r w:rsidRPr="006A111C">
              <w:rPr>
                <w:rFonts w:ascii="Arial" w:hAnsi="Arial" w:cs="Arial"/>
                <w:b/>
                <w:bCs/>
              </w:rPr>
              <w:t>her</w:t>
            </w:r>
          </w:p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</w:rPr>
            </w:pPr>
            <w:r w:rsidRPr="006A111C">
              <w:rPr>
                <w:rFonts w:ascii="Arial" w:hAnsi="Arial" w:cs="Arial"/>
              </w:rPr>
              <w:t>Porębskiego 28/17</w:t>
            </w:r>
          </w:p>
          <w:p w:rsidR="00AE0062" w:rsidRPr="006A111C" w:rsidRDefault="00AE0062" w:rsidP="006A11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80-180 G</w:t>
            </w:r>
            <w:r w:rsidR="006A111C" w:rsidRPr="006A111C">
              <w:rPr>
                <w:rFonts w:ascii="Arial" w:hAnsi="Arial" w:cs="Arial"/>
              </w:rPr>
              <w:t>dańsk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 xml:space="preserve">  100,00</w:t>
            </w:r>
          </w:p>
        </w:tc>
      </w:tr>
      <w:tr w:rsidR="00AE0062" w:rsidRPr="006A111C" w:rsidTr="006A11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Dostawa systemu obliczeniowego z akceleratorami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A111C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</w:rPr>
            </w:pPr>
            <w:r w:rsidRPr="006A111C">
              <w:rPr>
                <w:rFonts w:ascii="Arial" w:hAnsi="Arial" w:cs="Arial"/>
              </w:rPr>
              <w:t>Kamieniec 102</w:t>
            </w:r>
          </w:p>
          <w:p w:rsidR="00AE0062" w:rsidRPr="006A111C" w:rsidRDefault="00AE0062" w:rsidP="006A11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28-230 Połaniec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Cena - 99.20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 xml:space="preserve">  99,20</w:t>
            </w:r>
          </w:p>
        </w:tc>
      </w:tr>
      <w:tr w:rsidR="00AE0062" w:rsidRPr="006A111C" w:rsidTr="006A11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Dostawa systemu obliczeniowego z akceleratorami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A111C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AE0062" w:rsidRPr="006A111C" w:rsidRDefault="006A111C" w:rsidP="006A111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Niepodległości 41</w:t>
            </w:r>
          </w:p>
          <w:p w:rsidR="00AE0062" w:rsidRPr="006A111C" w:rsidRDefault="00AE0062" w:rsidP="006A11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42-216 C</w:t>
            </w:r>
            <w:r w:rsidR="006A111C"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Cena - 79.70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 xml:space="preserve">  79,70</w:t>
            </w:r>
          </w:p>
        </w:tc>
      </w:tr>
      <w:tr w:rsidR="006A111C" w:rsidRPr="006A111C" w:rsidTr="00DF68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11C" w:rsidRPr="006A111C" w:rsidRDefault="006A111C" w:rsidP="00DF68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2 - Dostawa monitora do systemu ORIN Drive AGX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11C" w:rsidRPr="006A111C" w:rsidRDefault="006A111C" w:rsidP="00DF68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A111C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A111C" w:rsidRPr="006A111C" w:rsidRDefault="006A111C" w:rsidP="00DF68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Niepodległości 41</w:t>
            </w:r>
          </w:p>
          <w:p w:rsidR="006A111C" w:rsidRPr="006A111C" w:rsidRDefault="006A111C" w:rsidP="00DF68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42-216 Częstochowa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11C" w:rsidRPr="006A111C" w:rsidRDefault="006A111C" w:rsidP="00DF68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11C" w:rsidRPr="006A111C" w:rsidRDefault="006A111C" w:rsidP="00DF68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 xml:space="preserve">  100,00</w:t>
            </w:r>
          </w:p>
        </w:tc>
      </w:tr>
      <w:tr w:rsidR="00AE0062" w:rsidRPr="006A111C" w:rsidTr="006A11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2 - Dostawa monitora do systemu ORIN Drive AGX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A111C">
              <w:rPr>
                <w:rFonts w:ascii="Arial" w:hAnsi="Arial" w:cs="Arial"/>
                <w:b/>
                <w:bCs/>
              </w:rPr>
              <w:t>Syriana</w:t>
            </w:r>
            <w:proofErr w:type="spellEnd"/>
            <w:r w:rsidRPr="006A111C">
              <w:rPr>
                <w:rFonts w:ascii="Arial" w:hAnsi="Arial" w:cs="Arial"/>
                <w:b/>
                <w:bCs/>
              </w:rPr>
              <w:t xml:space="preserve"> Joanna Fis</w:t>
            </w:r>
            <w:r w:rsidR="00F0217B">
              <w:rPr>
                <w:rFonts w:ascii="Arial" w:hAnsi="Arial" w:cs="Arial"/>
                <w:b/>
                <w:bCs/>
              </w:rPr>
              <w:t>c</w:t>
            </w:r>
            <w:r w:rsidRPr="006A111C">
              <w:rPr>
                <w:rFonts w:ascii="Arial" w:hAnsi="Arial" w:cs="Arial"/>
                <w:b/>
                <w:bCs/>
              </w:rPr>
              <w:t>her</w:t>
            </w:r>
          </w:p>
          <w:p w:rsidR="00AE0062" w:rsidRPr="006A111C" w:rsidRDefault="00AE0062" w:rsidP="006A111C">
            <w:pPr>
              <w:spacing w:line="360" w:lineRule="auto"/>
              <w:rPr>
                <w:rFonts w:ascii="Arial" w:hAnsi="Arial" w:cs="Arial"/>
              </w:rPr>
            </w:pPr>
            <w:r w:rsidRPr="006A111C">
              <w:rPr>
                <w:rFonts w:ascii="Arial" w:hAnsi="Arial" w:cs="Arial"/>
              </w:rPr>
              <w:t>Porębskiego 28/17</w:t>
            </w:r>
          </w:p>
          <w:p w:rsidR="00AE0062" w:rsidRPr="006A111C" w:rsidRDefault="00AE0062" w:rsidP="006A11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80-180 G</w:t>
            </w:r>
            <w:r w:rsidR="006A111C" w:rsidRPr="006A111C">
              <w:rPr>
                <w:rFonts w:ascii="Arial" w:hAnsi="Arial" w:cs="Arial"/>
              </w:rPr>
              <w:t>dańsk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062" w:rsidRPr="006A111C" w:rsidRDefault="00AE0062" w:rsidP="006A11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062" w:rsidRPr="006A111C" w:rsidRDefault="00AE0062" w:rsidP="006A11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A111C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56A" w:rsidRDefault="00F2256A">
      <w:r>
        <w:separator/>
      </w:r>
    </w:p>
  </w:endnote>
  <w:endnote w:type="continuationSeparator" w:id="0">
    <w:p w:rsidR="00F2256A" w:rsidRDefault="00F2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56A" w:rsidRDefault="00F2256A">
      <w:r>
        <w:separator/>
      </w:r>
    </w:p>
  </w:footnote>
  <w:footnote w:type="continuationSeparator" w:id="0">
    <w:p w:rsidR="00F2256A" w:rsidRDefault="00F22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F021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56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111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E0062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217B"/>
    <w:rsid w:val="00F2256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7F2CDE"/>
  <w15:chartTrackingRefBased/>
  <w15:docId w15:val="{7951FD64-13C6-4A74-88DB-212E63AC5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2023-10-25T10:13:00Z</cp:lastPrinted>
  <dcterms:created xsi:type="dcterms:W3CDTF">2023-10-25T10:13:00Z</dcterms:created>
  <dcterms:modified xsi:type="dcterms:W3CDTF">2023-10-25T10:13:00Z</dcterms:modified>
</cp:coreProperties>
</file>