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05567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5567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5567D">
        <w:rPr>
          <w:rFonts w:ascii="Arial" w:hAnsi="Arial" w:cs="Arial"/>
          <w:sz w:val="24"/>
          <w:szCs w:val="24"/>
        </w:rPr>
        <w:t>2023-10-13</w:t>
      </w:r>
    </w:p>
    <w:p w:rsidR="00986737" w:rsidRPr="009432A1" w:rsidRDefault="0005567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5567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05567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5567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5567D">
        <w:rPr>
          <w:rFonts w:ascii="Arial" w:hAnsi="Arial" w:cs="Arial"/>
          <w:sz w:val="24"/>
          <w:szCs w:val="24"/>
        </w:rPr>
        <w:t>69</w:t>
      </w:r>
    </w:p>
    <w:p w:rsidR="00986737" w:rsidRPr="009432A1" w:rsidRDefault="0005567D" w:rsidP="00986737">
      <w:pPr>
        <w:rPr>
          <w:rFonts w:ascii="Arial" w:hAnsi="Arial" w:cs="Arial"/>
          <w:sz w:val="24"/>
          <w:szCs w:val="24"/>
        </w:rPr>
      </w:pPr>
      <w:r w:rsidRPr="0005567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5567D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416A8C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05567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567D">
              <w:rPr>
                <w:rFonts w:ascii="Arial" w:hAnsi="Arial" w:cs="Arial"/>
                <w:bCs/>
                <w:sz w:val="24"/>
                <w:szCs w:val="24"/>
              </w:rPr>
              <w:t>Dostawa sprzętu komputerowego i oprogramowania (5 zadań)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567D" w:rsidRPr="004E4B64" w:rsidTr="00D759C4">
        <w:tc>
          <w:tcPr>
            <w:tcW w:w="2269" w:type="dxa"/>
            <w:shd w:val="clear" w:color="auto" w:fill="auto"/>
          </w:tcPr>
          <w:p w:rsidR="0005567D" w:rsidRPr="004E4B64" w:rsidRDefault="0005567D" w:rsidP="00D759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567D" w:rsidRPr="004E4B64" w:rsidRDefault="0005567D" w:rsidP="00D759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567D">
              <w:rPr>
                <w:rFonts w:ascii="Arial" w:hAnsi="Arial" w:cs="Arial"/>
                <w:bCs/>
                <w:sz w:val="24"/>
                <w:szCs w:val="24"/>
              </w:rPr>
              <w:t>RK-NZ.261.71.2023.JP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5567D" w:rsidRPr="0005567D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5567D" w:rsidRPr="0005567D">
        <w:rPr>
          <w:rFonts w:ascii="Arial" w:hAnsi="Arial" w:cs="Arial"/>
          <w:sz w:val="24"/>
          <w:szCs w:val="24"/>
        </w:rPr>
        <w:t>12/10/2023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5567D" w:rsidRPr="0005567D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Piotr Migda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Opaczewska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7/16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02-368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75 80</w:t>
            </w:r>
            <w:bookmarkStart w:id="1" w:name="_GoBack"/>
            <w:bookmarkEnd w:id="1"/>
            <w:r w:rsidRPr="0005567D">
              <w:rPr>
                <w:rFonts w:ascii="Arial" w:hAnsi="Arial" w:cs="Arial"/>
                <w:sz w:val="24"/>
                <w:szCs w:val="24"/>
              </w:rPr>
              <w:t>2.44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92 004.00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lastRenderedPageBreak/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lastRenderedPageBreak/>
              <w:t>78 695.40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18 548.40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79 900.80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3 444.00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16 100.70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1 968.00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Miodowa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7F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42-274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16 149.90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Miodowa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7F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42-274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2 275.50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Kognita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20/96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88 550.00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Kognita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20/96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16 607.15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Kognita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20/96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86 204.00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Kognita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20/96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3 644.40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TAS Tomasz Orlikowski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12/83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99-300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15 046.59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TAS Tomasz Orlikowski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12/83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99-300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3 451.37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CPU ZETO Sp. 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Powstańców Wielkopolskich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58-500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Jelenia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73 456.78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PRZP Systemy Informacyjne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Kilińskiego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28-230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Połaniec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78 936.48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X3D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Zaulek Drozdowy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Bytow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12 261.87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X3D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Zaulek Drozdowy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Bytow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2 448.93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ITness. Dawid Łukaszek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28-230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Połaniec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78 385.44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Spokojna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41-940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79 664.64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PRO-PC Przemysław Cabaj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05-074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Hipolitów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79 629.33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PRO-PC Przemysław Cabaj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lastRenderedPageBreak/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05-074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Hipolitów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lastRenderedPageBreak/>
              <w:t>77 705.89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iSpot Sp. z o. 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02-566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76 164.06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ul. Wolność 8 lok. 4,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8/4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80 804.85 zł</w:t>
            </w:r>
          </w:p>
        </w:tc>
      </w:tr>
      <w:tr w:rsidR="0005567D" w:rsidRPr="00BB547B" w:rsidTr="00D759C4"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5567D" w:rsidRPr="00986737" w:rsidRDefault="0005567D" w:rsidP="00D759C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05567D" w:rsidRPr="00986737" w:rsidRDefault="0005567D" w:rsidP="00D759C4">
            <w:pPr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ul. Wolność 8 lok. 4,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8/4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567D" w:rsidRPr="00986737" w:rsidRDefault="0005567D" w:rsidP="00D759C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567D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567D" w:rsidRPr="00986737" w:rsidRDefault="0005567D" w:rsidP="00D759C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567D">
              <w:rPr>
                <w:rFonts w:ascii="Arial" w:hAnsi="Arial" w:cs="Arial"/>
                <w:sz w:val="24"/>
                <w:szCs w:val="24"/>
              </w:rPr>
              <w:t>78 050.88 zł</w:t>
            </w:r>
          </w:p>
        </w:tc>
      </w:tr>
      <w:bookmarkEnd w:id="0"/>
    </w:tbl>
    <w:p w:rsidR="00C236D3" w:rsidRPr="00BB547B" w:rsidRDefault="00C236D3" w:rsidP="00416A8C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405" w:rsidRDefault="00B97405">
      <w:r>
        <w:separator/>
      </w:r>
    </w:p>
  </w:endnote>
  <w:endnote w:type="continuationSeparator" w:id="0">
    <w:p w:rsidR="00B97405" w:rsidRDefault="00B97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8C" w:rsidRDefault="00416A8C" w:rsidP="00416A8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16A8C" w:rsidTr="00D759C4">
      <w:tc>
        <w:tcPr>
          <w:tcW w:w="0" w:type="auto"/>
          <w:shd w:val="clear" w:color="auto" w:fill="auto"/>
          <w:vAlign w:val="center"/>
        </w:tcPr>
        <w:p w:rsidR="00416A8C" w:rsidRPr="00B44D15" w:rsidRDefault="00416A8C" w:rsidP="00416A8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16A8C" w:rsidRPr="00B7388A" w:rsidRDefault="00416A8C" w:rsidP="00416A8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16A8C" w:rsidRPr="00AB1BF2" w:rsidRDefault="00416A8C" w:rsidP="00416A8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16A8C" w:rsidRPr="0099535B" w:rsidRDefault="00416A8C" w:rsidP="00416A8C">
          <w:pPr>
            <w:pStyle w:val="Bezodstpw"/>
            <w:jc w:val="center"/>
            <w:rPr>
              <w:noProof/>
            </w:rPr>
          </w:pPr>
        </w:p>
      </w:tc>
    </w:tr>
  </w:tbl>
  <w:p w:rsidR="00416A8C" w:rsidRPr="008F758E" w:rsidRDefault="00416A8C" w:rsidP="00416A8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16A8C" w:rsidRPr="008F758E" w:rsidRDefault="00416A8C" w:rsidP="00416A8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16A8C" w:rsidRPr="00D57C24" w:rsidRDefault="00416A8C" w:rsidP="00416A8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416A8C" w:rsidRDefault="00416A8C" w:rsidP="00416A8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74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405" w:rsidRDefault="00B97405">
      <w:r>
        <w:separator/>
      </w:r>
    </w:p>
  </w:footnote>
  <w:footnote w:type="continuationSeparator" w:id="0">
    <w:p w:rsidR="00B97405" w:rsidRDefault="00B97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67D" w:rsidRDefault="000556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8C" w:rsidRPr="0062295F" w:rsidRDefault="00416A8C" w:rsidP="00416A8C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05567D" w:rsidRDefault="0005567D">
    <w:pPr>
      <w:pStyle w:val="Nagwek"/>
    </w:pPr>
  </w:p>
  <w:p w:rsidR="00416A8C" w:rsidRDefault="00416A8C">
    <w:pPr>
      <w:pStyle w:val="Nagwek"/>
    </w:pPr>
  </w:p>
  <w:p w:rsidR="00416A8C" w:rsidRDefault="00416A8C">
    <w:pPr>
      <w:pStyle w:val="Nagwek"/>
    </w:pPr>
  </w:p>
  <w:p w:rsidR="00416A8C" w:rsidRDefault="00416A8C">
    <w:pPr>
      <w:pStyle w:val="Nagwek"/>
    </w:pPr>
  </w:p>
  <w:p w:rsidR="00416A8C" w:rsidRDefault="00416A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67D" w:rsidRDefault="000556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7405"/>
    <w:rsid w:val="00007727"/>
    <w:rsid w:val="00017720"/>
    <w:rsid w:val="00035488"/>
    <w:rsid w:val="0005567D"/>
    <w:rsid w:val="000D7F25"/>
    <w:rsid w:val="000E00E5"/>
    <w:rsid w:val="00173B20"/>
    <w:rsid w:val="001C69FF"/>
    <w:rsid w:val="0023318D"/>
    <w:rsid w:val="003D72FD"/>
    <w:rsid w:val="00416A8C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9740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259C7E0"/>
  <w15:chartTrackingRefBased/>
  <w15:docId w15:val="{CD851C2E-DE96-4EB6-8EB0-9A44203B3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16A8C"/>
  </w:style>
  <w:style w:type="paragraph" w:styleId="Bezodstpw">
    <w:name w:val="No Spacing"/>
    <w:uiPriority w:val="1"/>
    <w:qFormat/>
    <w:rsid w:val="00416A8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483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2023-10-13T11:49:00Z</dcterms:created>
  <dcterms:modified xsi:type="dcterms:W3CDTF">2023-10-13T11:49:00Z</dcterms:modified>
</cp:coreProperties>
</file>