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620091" w:rsidP="00FC0C3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0091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20091">
        <w:rPr>
          <w:rFonts w:ascii="Arial" w:hAnsi="Arial" w:cs="Arial"/>
          <w:sz w:val="24"/>
          <w:szCs w:val="24"/>
        </w:rPr>
        <w:t>2023-10-12</w:t>
      </w:r>
    </w:p>
    <w:p w:rsidR="00986737" w:rsidRPr="009432A1" w:rsidRDefault="00620091" w:rsidP="00FC0C3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009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620091" w:rsidP="00FC0C30">
      <w:pPr>
        <w:spacing w:line="360" w:lineRule="auto"/>
        <w:rPr>
          <w:rFonts w:ascii="Arial" w:hAnsi="Arial" w:cs="Arial"/>
          <w:sz w:val="24"/>
          <w:szCs w:val="24"/>
        </w:rPr>
      </w:pPr>
      <w:r w:rsidRPr="00620091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0091">
        <w:rPr>
          <w:rFonts w:ascii="Arial" w:hAnsi="Arial" w:cs="Arial"/>
          <w:sz w:val="24"/>
          <w:szCs w:val="24"/>
        </w:rPr>
        <w:t>69</w:t>
      </w:r>
    </w:p>
    <w:p w:rsidR="00986737" w:rsidRDefault="00620091" w:rsidP="00FC0C30">
      <w:pPr>
        <w:spacing w:line="360" w:lineRule="auto"/>
        <w:rPr>
          <w:rFonts w:ascii="Arial" w:hAnsi="Arial" w:cs="Arial"/>
          <w:sz w:val="24"/>
          <w:szCs w:val="24"/>
        </w:rPr>
      </w:pPr>
      <w:r w:rsidRPr="00620091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20091">
        <w:rPr>
          <w:rFonts w:ascii="Arial" w:hAnsi="Arial" w:cs="Arial"/>
          <w:sz w:val="24"/>
          <w:szCs w:val="24"/>
        </w:rPr>
        <w:t>Częstochowa</w:t>
      </w:r>
    </w:p>
    <w:p w:rsidR="00FC0C30" w:rsidRPr="009432A1" w:rsidRDefault="00FC0C30" w:rsidP="00FC0C30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FC0C3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FC0C30" w:rsidRDefault="00FC0C30" w:rsidP="00FC0C3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986737" w:rsidRDefault="00986737" w:rsidP="00FC0C3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FC0C3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C0C30" w:rsidRDefault="00620091" w:rsidP="00FC0C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30">
              <w:rPr>
                <w:rFonts w:ascii="Arial" w:hAnsi="Arial" w:cs="Arial"/>
                <w:b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986737" w:rsidRPr="00FC0C3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620091" w:rsidRPr="004E4B64" w:rsidTr="00056192">
        <w:tc>
          <w:tcPr>
            <w:tcW w:w="2269" w:type="dxa"/>
            <w:shd w:val="clear" w:color="auto" w:fill="auto"/>
          </w:tcPr>
          <w:p w:rsidR="00620091" w:rsidRPr="004E4B64" w:rsidRDefault="00620091" w:rsidP="00FC0C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20091" w:rsidRDefault="00620091" w:rsidP="00FC0C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0C30">
              <w:rPr>
                <w:rFonts w:ascii="Arial" w:hAnsi="Arial" w:cs="Arial"/>
                <w:b/>
                <w:bCs/>
                <w:sz w:val="24"/>
                <w:szCs w:val="24"/>
              </w:rPr>
              <w:t>RK-NZ.261.86.2023.MT</w:t>
            </w:r>
          </w:p>
          <w:p w:rsidR="00FC0C30" w:rsidRPr="00FC0C30" w:rsidRDefault="00FC0C30" w:rsidP="00FC0C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D665F5" w:rsidRPr="00BB547B" w:rsidRDefault="00D665F5" w:rsidP="00FC0C3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20091" w:rsidRPr="00620091">
        <w:rPr>
          <w:rFonts w:ascii="Arial" w:hAnsi="Arial" w:cs="Arial"/>
          <w:sz w:val="24"/>
          <w:szCs w:val="24"/>
        </w:rPr>
        <w:t>(</w:t>
      </w:r>
      <w:proofErr w:type="spellStart"/>
      <w:r w:rsidR="00620091" w:rsidRPr="00620091">
        <w:rPr>
          <w:rFonts w:ascii="Arial" w:hAnsi="Arial" w:cs="Arial"/>
          <w:sz w:val="24"/>
          <w:szCs w:val="24"/>
        </w:rPr>
        <w:t>t.j</w:t>
      </w:r>
      <w:proofErr w:type="spellEnd"/>
      <w:r w:rsidR="00620091" w:rsidRPr="00620091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FC0C30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20091" w:rsidRPr="00620091">
        <w:rPr>
          <w:rFonts w:ascii="Arial" w:hAnsi="Arial" w:cs="Arial"/>
          <w:sz w:val="24"/>
          <w:szCs w:val="24"/>
        </w:rPr>
        <w:t>12/10/2023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20091" w:rsidRPr="00620091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FC0C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FC0C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FC0C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FC0C3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0091" w:rsidRPr="00BB547B" w:rsidTr="00056192"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20091" w:rsidRPr="00986737" w:rsidRDefault="00620091" w:rsidP="00FC0C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620091" w:rsidRPr="00986737" w:rsidRDefault="00620091" w:rsidP="00FC0C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Myślenicka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186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0091" w:rsidRPr="00986737" w:rsidRDefault="00620091" w:rsidP="00FC0C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30-698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13 405.77 zł</w:t>
            </w:r>
          </w:p>
        </w:tc>
      </w:tr>
      <w:tr w:rsidR="00620091" w:rsidRPr="00BB547B" w:rsidTr="00056192"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20091" w:rsidRPr="00986737" w:rsidRDefault="00FC0C30" w:rsidP="00FC0C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620091" w:rsidRPr="00620091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620091" w:rsidRPr="00620091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620091" w:rsidRPr="00986737" w:rsidRDefault="00620091" w:rsidP="00FC0C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0091" w:rsidRPr="00986737" w:rsidRDefault="00620091" w:rsidP="00FC0C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20 910.00 zł</w:t>
            </w:r>
          </w:p>
        </w:tc>
      </w:tr>
      <w:tr w:rsidR="00620091" w:rsidRPr="00BB547B" w:rsidTr="00056192"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20091" w:rsidRPr="00986737" w:rsidRDefault="00FC0C30" w:rsidP="00FC0C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bookmarkStart w:id="1" w:name="_GoBack"/>
            <w:bookmarkEnd w:id="1"/>
            <w:r w:rsidR="00620091" w:rsidRPr="00620091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620091" w:rsidRPr="00620091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620091" w:rsidRPr="00986737" w:rsidRDefault="00620091" w:rsidP="00FC0C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0091" w:rsidRPr="00986737" w:rsidRDefault="00620091" w:rsidP="00FC0C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82-300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25 584.00 zł</w:t>
            </w:r>
          </w:p>
        </w:tc>
      </w:tr>
      <w:tr w:rsidR="00620091" w:rsidRPr="00BB547B" w:rsidTr="00056192"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20091" w:rsidRPr="00986737" w:rsidRDefault="00620091" w:rsidP="00FC0C30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 xml:space="preserve">F.H. "POL-PAPIER" </w:t>
            </w:r>
            <w:proofErr w:type="spellStart"/>
            <w:r w:rsidRPr="00620091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620091">
              <w:rPr>
                <w:rFonts w:ascii="Arial" w:hAnsi="Arial" w:cs="Arial"/>
                <w:sz w:val="24"/>
                <w:szCs w:val="24"/>
              </w:rPr>
              <w:t>. Ryszard Bryja i Bartłomiej Bałazy</w:t>
            </w:r>
          </w:p>
          <w:p w:rsidR="00620091" w:rsidRPr="00986737" w:rsidRDefault="00620091" w:rsidP="00FC0C3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Pankiewicza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20091" w:rsidRPr="00986737" w:rsidRDefault="00620091" w:rsidP="00FC0C3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42-209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2009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20091" w:rsidRPr="00986737" w:rsidRDefault="00620091" w:rsidP="00FC0C3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0091">
              <w:rPr>
                <w:rFonts w:ascii="Arial" w:hAnsi="Arial" w:cs="Arial"/>
                <w:sz w:val="24"/>
                <w:szCs w:val="24"/>
              </w:rPr>
              <w:t>15 252.00 zł</w:t>
            </w:r>
          </w:p>
        </w:tc>
      </w:tr>
      <w:bookmarkEnd w:id="0"/>
    </w:tbl>
    <w:p w:rsidR="00C236D3" w:rsidRPr="00BB547B" w:rsidRDefault="00C236D3" w:rsidP="00FC0C30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FC0C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860" w:rsidRDefault="00413860">
      <w:r>
        <w:separator/>
      </w:r>
    </w:p>
  </w:endnote>
  <w:endnote w:type="continuationSeparator" w:id="0">
    <w:p w:rsidR="00413860" w:rsidRDefault="00413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30" w:rsidRPr="00FC0C30" w:rsidRDefault="00FC0C30" w:rsidP="00FC0C30">
    <w:pPr>
      <w:spacing w:line="276" w:lineRule="auto"/>
      <w:rPr>
        <w:rFonts w:ascii="Roboto" w:hAnsi="Roboto"/>
        <w:b/>
        <w:bCs/>
        <w:sz w:val="22"/>
        <w:szCs w:val="18"/>
      </w:rPr>
    </w:pPr>
    <w:r w:rsidRPr="00FC0C3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C0C3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C0C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C0C30" w:rsidRPr="00FC0C30" w:rsidTr="00056192">
      <w:tc>
        <w:tcPr>
          <w:tcW w:w="0" w:type="auto"/>
          <w:shd w:val="clear" w:color="auto" w:fill="auto"/>
          <w:vAlign w:val="center"/>
        </w:tcPr>
        <w:p w:rsidR="00FC0C30" w:rsidRPr="00FC0C30" w:rsidRDefault="00FC0C30" w:rsidP="00FC0C3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C0C30" w:rsidRPr="00FC0C30" w:rsidRDefault="00FC0C30" w:rsidP="00FC0C3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C0C3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C0C30" w:rsidRPr="00FC0C30" w:rsidRDefault="00FC0C30" w:rsidP="00FC0C3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C0C30" w:rsidRPr="00FC0C30" w:rsidRDefault="00FC0C30" w:rsidP="00FC0C3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C0C30" w:rsidRPr="00FC0C30" w:rsidRDefault="00FC0C30" w:rsidP="00FC0C30">
    <w:pPr>
      <w:spacing w:line="276" w:lineRule="auto"/>
      <w:rPr>
        <w:rFonts w:ascii="Roboto" w:hAnsi="Roboto"/>
        <w:b/>
        <w:bCs/>
        <w:sz w:val="24"/>
        <w:szCs w:val="24"/>
      </w:rPr>
    </w:pPr>
    <w:r w:rsidRPr="00FC0C30">
      <w:rPr>
        <w:rFonts w:ascii="Roboto" w:hAnsi="Roboto"/>
        <w:b/>
        <w:bCs/>
        <w:sz w:val="24"/>
        <w:szCs w:val="18"/>
      </w:rPr>
      <w:t>Kanclerz Politechniki Częstochowskiej</w:t>
    </w:r>
  </w:p>
  <w:p w:rsidR="00FC0C30" w:rsidRPr="00FC0C30" w:rsidRDefault="00FC0C30" w:rsidP="00FC0C30">
    <w:pPr>
      <w:spacing w:line="276" w:lineRule="auto"/>
      <w:rPr>
        <w:rFonts w:ascii="Roboto" w:hAnsi="Roboto"/>
        <w:sz w:val="24"/>
        <w:szCs w:val="24"/>
      </w:rPr>
    </w:pPr>
    <w:r w:rsidRPr="00FC0C3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C0C30">
      <w:rPr>
        <w:rFonts w:ascii="Roboto" w:hAnsi="Roboto"/>
        <w:sz w:val="24"/>
        <w:szCs w:val="24"/>
      </w:rPr>
      <w:t>ul. Gen. J.H. Dąbrowskiego 69, 42-201 Częstochowa</w:t>
    </w:r>
  </w:p>
  <w:p w:rsidR="00FC0C30" w:rsidRPr="00FC0C30" w:rsidRDefault="00FC0C30" w:rsidP="00FC0C30">
    <w:pPr>
      <w:spacing w:line="276" w:lineRule="auto"/>
      <w:rPr>
        <w:rFonts w:ascii="Arial" w:hAnsi="Arial"/>
        <w:noProof/>
        <w:sz w:val="24"/>
        <w:szCs w:val="24"/>
      </w:rPr>
    </w:pPr>
    <w:r w:rsidRPr="00FC0C30">
      <w:rPr>
        <w:rFonts w:ascii="Roboto" w:hAnsi="Roboto"/>
        <w:sz w:val="24"/>
        <w:szCs w:val="24"/>
      </w:rPr>
      <w:t>tel. +48 34 325 02 56, e-mail: kanclerz@pcz.pl</w:t>
    </w:r>
  </w:p>
  <w:p w:rsidR="00FC0C30" w:rsidRPr="00FC0C30" w:rsidRDefault="00FC0C30" w:rsidP="00FC0C30">
    <w:pPr>
      <w:rPr>
        <w:rFonts w:ascii="Roboto" w:hAnsi="Roboto"/>
        <w:b/>
        <w:sz w:val="24"/>
        <w:szCs w:val="24"/>
      </w:rPr>
    </w:pPr>
    <w:r w:rsidRPr="00FC0C30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0C3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C0C3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38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860" w:rsidRDefault="00413860">
      <w:r>
        <w:separator/>
      </w:r>
    </w:p>
  </w:footnote>
  <w:footnote w:type="continuationSeparator" w:id="0">
    <w:p w:rsidR="00413860" w:rsidRDefault="004138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091" w:rsidRDefault="00620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30" w:rsidRPr="00FC0C30" w:rsidRDefault="00FC0C30" w:rsidP="00FC0C3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C0C3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C0C3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C0C30" w:rsidRPr="00FC0C30" w:rsidRDefault="00FC0C30" w:rsidP="00FC0C30">
    <w:pPr>
      <w:spacing w:after="160" w:line="259" w:lineRule="auto"/>
      <w:rPr>
        <w:rFonts w:ascii="Arial" w:hAnsi="Arial"/>
        <w:sz w:val="22"/>
        <w:szCs w:val="22"/>
      </w:rPr>
    </w:pPr>
  </w:p>
  <w:p w:rsidR="00620091" w:rsidRDefault="006200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091" w:rsidRDefault="006200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86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860"/>
    <w:rsid w:val="00423179"/>
    <w:rsid w:val="00490DC0"/>
    <w:rsid w:val="00493F8C"/>
    <w:rsid w:val="004C7E9B"/>
    <w:rsid w:val="005614F2"/>
    <w:rsid w:val="00577BC6"/>
    <w:rsid w:val="005A632E"/>
    <w:rsid w:val="00620091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0C30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C0FA1D9"/>
  <w15:chartTrackingRefBased/>
  <w15:docId w15:val="{198E1694-2486-45F1-8E1A-4DFEA122D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2023-10-12T11:11:00Z</dcterms:created>
  <dcterms:modified xsi:type="dcterms:W3CDTF">2023-10-12T11:11:00Z</dcterms:modified>
</cp:coreProperties>
</file>