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13D" w:rsidRDefault="00F0513D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D57D60" w:rsidP="00081D13">
      <w:pPr>
        <w:spacing w:after="600"/>
        <w:jc w:val="right"/>
        <w:rPr>
          <w:rFonts w:ascii="Arial" w:hAnsi="Arial" w:cs="Arial"/>
        </w:rPr>
      </w:pPr>
      <w:r w:rsidRPr="00D57D60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F0513D">
        <w:rPr>
          <w:rFonts w:ascii="Arial" w:hAnsi="Arial" w:cs="Arial"/>
        </w:rPr>
        <w:t>2023-10-10</w:t>
      </w:r>
    </w:p>
    <w:p w:rsidR="00081D13" w:rsidRPr="00353FDC" w:rsidRDefault="00D57D60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57D60">
        <w:rPr>
          <w:rFonts w:ascii="Arial" w:hAnsi="Arial" w:cs="Arial"/>
          <w:b/>
          <w:bCs/>
        </w:rPr>
        <w:t>Politechnika Częstochowska</w:t>
      </w:r>
    </w:p>
    <w:p w:rsidR="00081D13" w:rsidRPr="00353FDC" w:rsidRDefault="00D57D60" w:rsidP="00081D13">
      <w:pPr>
        <w:spacing w:line="360" w:lineRule="auto"/>
        <w:ind w:right="3969"/>
        <w:rPr>
          <w:rFonts w:ascii="Arial" w:hAnsi="Arial" w:cs="Arial"/>
        </w:rPr>
      </w:pPr>
      <w:r w:rsidRPr="00D57D60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D57D60">
        <w:rPr>
          <w:rFonts w:ascii="Arial" w:hAnsi="Arial" w:cs="Arial"/>
        </w:rPr>
        <w:t>69</w:t>
      </w:r>
    </w:p>
    <w:p w:rsidR="00081D13" w:rsidRPr="00353FDC" w:rsidRDefault="00D57D60" w:rsidP="00081D13">
      <w:pPr>
        <w:ind w:right="3969"/>
        <w:rPr>
          <w:rFonts w:ascii="Arial" w:hAnsi="Arial" w:cs="Arial"/>
        </w:rPr>
      </w:pPr>
      <w:r w:rsidRPr="00D57D60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D57D60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F0513D" w:rsidRPr="00524B34" w:rsidRDefault="00F0513D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57D6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57D60">
              <w:rPr>
                <w:rFonts w:ascii="Arial" w:hAnsi="Arial" w:cs="Arial"/>
                <w:bCs/>
              </w:rPr>
              <w:t>Modernizacja sprzętu audio-wizualnego Auli  Wydziału Zarządzania Politechniki Częstochowskiej</w:t>
            </w:r>
          </w:p>
        </w:tc>
      </w:tr>
      <w:tr w:rsidR="00D57D60" w:rsidRPr="00353FDC" w:rsidTr="00105887">
        <w:tc>
          <w:tcPr>
            <w:tcW w:w="2269" w:type="dxa"/>
            <w:shd w:val="clear" w:color="auto" w:fill="auto"/>
          </w:tcPr>
          <w:p w:rsidR="00D57D60" w:rsidRPr="00353FDC" w:rsidRDefault="00D57D60" w:rsidP="001058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57D60" w:rsidRPr="00353FDC" w:rsidRDefault="00D57D60" w:rsidP="001058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57D60">
              <w:rPr>
                <w:rFonts w:ascii="Arial" w:hAnsi="Arial" w:cs="Arial"/>
                <w:bCs/>
              </w:rPr>
              <w:t>RK-NZ.261.76.2023.AR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D57D60" w:rsidRPr="00D57D60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57D60" w:rsidRPr="00D57D60">
        <w:rPr>
          <w:rFonts w:ascii="Arial" w:hAnsi="Arial" w:cs="Arial"/>
        </w:rPr>
        <w:t>(t.j.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F0513D" w:rsidRDefault="00F0513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0513D" w:rsidRDefault="00F0513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0513D" w:rsidRDefault="00F0513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F0513D" w:rsidRPr="00E1738E" w:rsidRDefault="00F0513D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57D60" w:rsidRPr="00E1738E" w:rsidTr="001058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57D60" w:rsidRDefault="00D57D60" w:rsidP="0010588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57D60">
              <w:rPr>
                <w:rFonts w:ascii="Arial" w:hAnsi="Arial" w:cs="Arial"/>
                <w:b/>
              </w:rPr>
              <w:t>ANNA SURYNOWICZ AJSKOM; TECHNIKI PREZENTACYJNE ANNA SURYNOWICZ BIURO PODRÓŻY HIT TRAVEL</w:t>
            </w:r>
          </w:p>
          <w:p w:rsidR="00D57D60" w:rsidRPr="00AC1F4A" w:rsidRDefault="00D57D60" w:rsidP="0010588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57D60">
              <w:rPr>
                <w:rFonts w:ascii="Arial" w:hAnsi="Arial" w:cs="Arial"/>
                <w:bCs/>
              </w:rPr>
              <w:t>Kobyłkowska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57D60">
              <w:rPr>
                <w:rFonts w:ascii="Arial" w:hAnsi="Arial" w:cs="Arial"/>
                <w:bCs/>
              </w:rPr>
              <w:t>13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D57D60" w:rsidRPr="00E1738E" w:rsidRDefault="00D57D60" w:rsidP="0010588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57D60">
              <w:rPr>
                <w:rFonts w:ascii="Arial" w:hAnsi="Arial" w:cs="Arial"/>
                <w:bCs/>
              </w:rPr>
              <w:t>05-200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57D60">
              <w:rPr>
                <w:rFonts w:ascii="Arial" w:hAnsi="Arial" w:cs="Arial"/>
                <w:bCs/>
              </w:rPr>
              <w:t>Wołomin</w:t>
            </w:r>
          </w:p>
          <w:p w:rsidR="00D57D60" w:rsidRPr="00BC506C" w:rsidRDefault="00D57D60" w:rsidP="0010588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D57D60">
              <w:rPr>
                <w:rFonts w:ascii="Arial" w:hAnsi="Arial" w:cs="Arial"/>
                <w:b/>
              </w:rPr>
              <w:t>270 799.26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57D60" w:rsidRPr="00E1738E" w:rsidRDefault="00D57D60" w:rsidP="0010588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D57D60" w:rsidRPr="00E1738E" w:rsidRDefault="00D57D60" w:rsidP="0010588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57D60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984"/>
        <w:gridCol w:w="1701"/>
      </w:tblGrid>
      <w:tr w:rsidR="00F0513D" w:rsidRPr="008567C7" w:rsidTr="00F0513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0513D" w:rsidRPr="00553EDC" w:rsidRDefault="00F0513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F2F2F2"/>
            <w:vAlign w:val="center"/>
          </w:tcPr>
          <w:p w:rsidR="00F0513D" w:rsidRPr="00553EDC" w:rsidRDefault="00F0513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F0513D" w:rsidRPr="00553EDC" w:rsidRDefault="00F0513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57D6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0513D" w:rsidRPr="00553EDC" w:rsidRDefault="00F0513D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0513D" w:rsidRPr="008567C7" w:rsidTr="00F0513D">
        <w:tc>
          <w:tcPr>
            <w:tcW w:w="851" w:type="dxa"/>
            <w:vAlign w:val="center"/>
          </w:tcPr>
          <w:p w:rsidR="00F0513D" w:rsidRPr="00553EDC" w:rsidRDefault="00F0513D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D6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:rsidR="00F0513D" w:rsidRPr="00553EDC" w:rsidRDefault="00F0513D" w:rsidP="0010588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57D60">
              <w:rPr>
                <w:rFonts w:ascii="Arial" w:hAnsi="Arial" w:cs="Arial"/>
                <w:b/>
                <w:sz w:val="22"/>
                <w:szCs w:val="22"/>
              </w:rPr>
              <w:t>ANNA SURYNOWICZ AJSKOM; TECHNIKI PREZENTACYJNE ANNA SURYNOWICZ BIURO PODRÓŻY HIT TRAVEL</w:t>
            </w:r>
          </w:p>
          <w:p w:rsidR="00F0513D" w:rsidRPr="00553EDC" w:rsidRDefault="00F0513D" w:rsidP="0010588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57D60">
              <w:rPr>
                <w:rFonts w:ascii="Arial" w:hAnsi="Arial" w:cs="Arial"/>
                <w:bCs/>
                <w:sz w:val="22"/>
                <w:szCs w:val="22"/>
              </w:rPr>
              <w:t>Kobyłkowska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57D60">
              <w:rPr>
                <w:rFonts w:ascii="Arial" w:hAnsi="Arial" w:cs="Arial"/>
                <w:bCs/>
                <w:sz w:val="22"/>
                <w:szCs w:val="22"/>
              </w:rPr>
              <w:t>13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0513D" w:rsidRPr="00553EDC" w:rsidRDefault="00F0513D" w:rsidP="0010588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57D60">
              <w:rPr>
                <w:rFonts w:ascii="Arial" w:hAnsi="Arial" w:cs="Arial"/>
                <w:bCs/>
                <w:sz w:val="22"/>
                <w:szCs w:val="22"/>
              </w:rPr>
              <w:t>05-200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57D60">
              <w:rPr>
                <w:rFonts w:ascii="Arial" w:hAnsi="Arial" w:cs="Arial"/>
                <w:bCs/>
                <w:sz w:val="22"/>
                <w:szCs w:val="22"/>
              </w:rPr>
              <w:t>Wołomin</w:t>
            </w:r>
          </w:p>
        </w:tc>
        <w:tc>
          <w:tcPr>
            <w:tcW w:w="1984" w:type="dxa"/>
            <w:vAlign w:val="center"/>
          </w:tcPr>
          <w:p w:rsidR="00F0513D" w:rsidRPr="00553EDC" w:rsidRDefault="00F0513D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D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F0513D" w:rsidRPr="00553EDC" w:rsidRDefault="00F0513D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D6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0513D" w:rsidRPr="008567C7" w:rsidTr="00F0513D">
        <w:tc>
          <w:tcPr>
            <w:tcW w:w="851" w:type="dxa"/>
            <w:vAlign w:val="center"/>
          </w:tcPr>
          <w:p w:rsidR="00F0513D" w:rsidRPr="00553EDC" w:rsidRDefault="00F0513D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D60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103" w:type="dxa"/>
            <w:vAlign w:val="center"/>
          </w:tcPr>
          <w:p w:rsidR="00F0513D" w:rsidRPr="00553EDC" w:rsidRDefault="00F0513D" w:rsidP="0010588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57D60">
              <w:rPr>
                <w:rFonts w:ascii="Arial" w:hAnsi="Arial" w:cs="Arial"/>
                <w:b/>
                <w:sz w:val="22"/>
                <w:szCs w:val="22"/>
              </w:rPr>
              <w:t>Poke Yoke Marcin Szopa</w:t>
            </w:r>
          </w:p>
          <w:p w:rsidR="00F0513D" w:rsidRPr="00553EDC" w:rsidRDefault="00F0513D" w:rsidP="0010588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57D60">
              <w:rPr>
                <w:rFonts w:ascii="Arial" w:hAnsi="Arial" w:cs="Arial"/>
                <w:bCs/>
                <w:sz w:val="22"/>
                <w:szCs w:val="22"/>
              </w:rPr>
              <w:t>Kwiaty Polne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57D60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F0513D" w:rsidRPr="00553EDC" w:rsidRDefault="00F0513D" w:rsidP="0010588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57D60">
              <w:rPr>
                <w:rFonts w:ascii="Arial" w:hAnsi="Arial" w:cs="Arial"/>
                <w:bCs/>
                <w:sz w:val="22"/>
                <w:szCs w:val="22"/>
              </w:rPr>
              <w:t>32-087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57D60">
              <w:rPr>
                <w:rFonts w:ascii="Arial" w:hAnsi="Arial" w:cs="Arial"/>
                <w:bCs/>
                <w:sz w:val="22"/>
                <w:szCs w:val="22"/>
              </w:rPr>
              <w:t>Bibice</w:t>
            </w:r>
          </w:p>
        </w:tc>
        <w:tc>
          <w:tcPr>
            <w:tcW w:w="1984" w:type="dxa"/>
            <w:vAlign w:val="center"/>
          </w:tcPr>
          <w:p w:rsidR="00F0513D" w:rsidRPr="00553EDC" w:rsidRDefault="00F0513D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D6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F0513D" w:rsidRPr="00553EDC" w:rsidRDefault="00F0513D" w:rsidP="0010588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D60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9F3" w:rsidRDefault="007C79F3">
      <w:r>
        <w:separator/>
      </w:r>
    </w:p>
  </w:endnote>
  <w:endnote w:type="continuationSeparator" w:id="0">
    <w:p w:rsidR="007C79F3" w:rsidRDefault="007C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D60" w:rsidRDefault="00D57D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13D" w:rsidRPr="00F0513D" w:rsidRDefault="00F0513D" w:rsidP="00F0513D">
    <w:pPr>
      <w:spacing w:line="276" w:lineRule="auto"/>
      <w:rPr>
        <w:rFonts w:ascii="Roboto" w:hAnsi="Roboto"/>
        <w:b/>
        <w:bCs/>
        <w:sz w:val="22"/>
        <w:szCs w:val="18"/>
      </w:rPr>
    </w:pPr>
    <w:r w:rsidRPr="00F0513D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F0513D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F0513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0513D" w:rsidRPr="00F0513D" w:rsidTr="00105887">
      <w:tc>
        <w:tcPr>
          <w:tcW w:w="0" w:type="auto"/>
          <w:shd w:val="clear" w:color="auto" w:fill="auto"/>
          <w:vAlign w:val="center"/>
        </w:tcPr>
        <w:p w:rsidR="00F0513D" w:rsidRPr="00F0513D" w:rsidRDefault="00F0513D" w:rsidP="00F0513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0513D" w:rsidRPr="00F0513D" w:rsidRDefault="00F0513D" w:rsidP="00F0513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0513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0513D" w:rsidRPr="00F0513D" w:rsidRDefault="00F0513D" w:rsidP="00F0513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0513D" w:rsidRPr="00F0513D" w:rsidRDefault="00F0513D" w:rsidP="00F0513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0513D" w:rsidRPr="00F0513D" w:rsidRDefault="00F0513D" w:rsidP="00F0513D">
    <w:pPr>
      <w:spacing w:line="276" w:lineRule="auto"/>
      <w:rPr>
        <w:rFonts w:ascii="Roboto" w:hAnsi="Roboto"/>
        <w:b/>
        <w:bCs/>
      </w:rPr>
    </w:pPr>
    <w:r w:rsidRPr="00F0513D">
      <w:rPr>
        <w:rFonts w:ascii="Roboto" w:hAnsi="Roboto"/>
        <w:b/>
        <w:bCs/>
        <w:szCs w:val="18"/>
      </w:rPr>
      <w:t>Kanclerz Politechniki Częstochowskiej</w:t>
    </w:r>
  </w:p>
  <w:p w:rsidR="00F0513D" w:rsidRPr="00F0513D" w:rsidRDefault="00F0513D" w:rsidP="00F0513D">
    <w:pPr>
      <w:spacing w:line="276" w:lineRule="auto"/>
      <w:rPr>
        <w:rFonts w:ascii="Roboto" w:hAnsi="Roboto"/>
      </w:rPr>
    </w:pPr>
    <w:r w:rsidRPr="00F0513D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F0513D">
      <w:rPr>
        <w:rFonts w:ascii="Roboto" w:hAnsi="Roboto"/>
      </w:rPr>
      <w:t>ul. Gen. J.H. Dąbrowskiego 69, 42-201 Częstochowa</w:t>
    </w:r>
  </w:p>
  <w:p w:rsidR="00F0513D" w:rsidRPr="00F0513D" w:rsidRDefault="00F0513D" w:rsidP="00F0513D">
    <w:pPr>
      <w:spacing w:line="276" w:lineRule="auto"/>
      <w:rPr>
        <w:rFonts w:ascii="Arial" w:hAnsi="Arial"/>
        <w:noProof/>
      </w:rPr>
    </w:pPr>
    <w:r w:rsidRPr="00F0513D">
      <w:rPr>
        <w:rFonts w:ascii="Roboto" w:hAnsi="Roboto"/>
      </w:rPr>
      <w:t>tel. +48 34 325 02 56, e-mail: kanclerz@pcz.pl</w:t>
    </w:r>
  </w:p>
  <w:p w:rsidR="00F0513D" w:rsidRPr="00F0513D" w:rsidRDefault="00F0513D" w:rsidP="00F0513D">
    <w:pPr>
      <w:rPr>
        <w:rFonts w:ascii="Roboto" w:hAnsi="Roboto"/>
        <w:b/>
      </w:rPr>
    </w:pPr>
    <w:r w:rsidRPr="00F0513D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0513D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0513D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D60" w:rsidRDefault="00D57D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9F3" w:rsidRDefault="007C79F3">
      <w:r>
        <w:separator/>
      </w:r>
    </w:p>
  </w:footnote>
  <w:footnote w:type="continuationSeparator" w:id="0">
    <w:p w:rsidR="007C79F3" w:rsidRDefault="007C7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D60" w:rsidRDefault="00D57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13D" w:rsidRPr="00F0513D" w:rsidRDefault="00F0513D" w:rsidP="00F0513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0513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F0513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57D60" w:rsidRDefault="00D57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D60" w:rsidRDefault="00D57D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9F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79F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7D60"/>
    <w:rsid w:val="00D8427E"/>
    <w:rsid w:val="00E30B2D"/>
    <w:rsid w:val="00E62859"/>
    <w:rsid w:val="00E85D70"/>
    <w:rsid w:val="00F0513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C4637E6"/>
  <w15:chartTrackingRefBased/>
  <w15:docId w15:val="{6F6D6621-BC9B-4227-AE63-B30E81D72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2023-10-05T12:05:00Z</cp:lastPrinted>
  <dcterms:created xsi:type="dcterms:W3CDTF">2023-10-05T12:05:00Z</dcterms:created>
  <dcterms:modified xsi:type="dcterms:W3CDTF">2023-10-05T12:05:00Z</dcterms:modified>
</cp:coreProperties>
</file>