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7DB" w:rsidRDefault="007637DB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6E1F1C" w:rsidP="00081D13">
      <w:pPr>
        <w:spacing w:after="600"/>
        <w:jc w:val="right"/>
        <w:rPr>
          <w:rFonts w:ascii="Arial" w:hAnsi="Arial" w:cs="Arial"/>
        </w:rPr>
      </w:pPr>
      <w:r w:rsidRPr="006E1F1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7637DB">
        <w:rPr>
          <w:rFonts w:ascii="Arial" w:hAnsi="Arial" w:cs="Arial"/>
        </w:rPr>
        <w:t>2023-10-10</w:t>
      </w:r>
    </w:p>
    <w:p w:rsidR="00081D13" w:rsidRPr="00353FDC" w:rsidRDefault="006E1F1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E1F1C">
        <w:rPr>
          <w:rFonts w:ascii="Arial" w:hAnsi="Arial" w:cs="Arial"/>
          <w:b/>
          <w:bCs/>
        </w:rPr>
        <w:t>Politechnika Częstochowska</w:t>
      </w:r>
    </w:p>
    <w:p w:rsidR="00081D13" w:rsidRPr="00353FDC" w:rsidRDefault="006E1F1C" w:rsidP="00081D13">
      <w:pPr>
        <w:spacing w:line="360" w:lineRule="auto"/>
        <w:ind w:right="3969"/>
        <w:rPr>
          <w:rFonts w:ascii="Arial" w:hAnsi="Arial" w:cs="Arial"/>
        </w:rPr>
      </w:pPr>
      <w:r w:rsidRPr="006E1F1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6E1F1C">
        <w:rPr>
          <w:rFonts w:ascii="Arial" w:hAnsi="Arial" w:cs="Arial"/>
        </w:rPr>
        <w:t>69</w:t>
      </w:r>
    </w:p>
    <w:p w:rsidR="00081D13" w:rsidRPr="00353FDC" w:rsidRDefault="006E1F1C" w:rsidP="00081D13">
      <w:pPr>
        <w:ind w:right="3969"/>
        <w:rPr>
          <w:rFonts w:ascii="Arial" w:hAnsi="Arial" w:cs="Arial"/>
        </w:rPr>
      </w:pPr>
      <w:r w:rsidRPr="006E1F1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6E1F1C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6E1F1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E1F1C">
              <w:rPr>
                <w:rFonts w:ascii="Arial" w:hAnsi="Arial" w:cs="Arial"/>
                <w:bCs/>
              </w:rPr>
              <w:t>Dostawa lidaru dla Katedry Informatyki Politechniki Częstochowskiej</w:t>
            </w:r>
          </w:p>
        </w:tc>
      </w:tr>
      <w:tr w:rsidR="006E1F1C" w:rsidRPr="00353FDC" w:rsidTr="00105887">
        <w:tc>
          <w:tcPr>
            <w:tcW w:w="2269" w:type="dxa"/>
            <w:shd w:val="clear" w:color="auto" w:fill="auto"/>
          </w:tcPr>
          <w:p w:rsidR="006E1F1C" w:rsidRPr="00353FDC" w:rsidRDefault="006E1F1C" w:rsidP="001058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E1F1C" w:rsidRPr="00353FDC" w:rsidRDefault="006E1F1C" w:rsidP="001058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E1F1C">
              <w:rPr>
                <w:rFonts w:ascii="Arial" w:hAnsi="Arial" w:cs="Arial"/>
                <w:bCs/>
              </w:rPr>
              <w:t>RK-NZ.261.77.2023.AR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6E1F1C" w:rsidRPr="006E1F1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E1F1C" w:rsidRPr="006E1F1C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7637DB" w:rsidRDefault="007637D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7637DB" w:rsidRDefault="007637D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7637DB" w:rsidRDefault="007637D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7637DB" w:rsidRDefault="007637D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7637DB" w:rsidRDefault="007637D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7637DB" w:rsidRDefault="007637D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7637DB" w:rsidRPr="00E1738E" w:rsidRDefault="007637D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E1F1C" w:rsidRPr="00E1738E" w:rsidTr="001058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E1F1C" w:rsidRDefault="006E1F1C" w:rsidP="0010588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E1F1C">
              <w:rPr>
                <w:rFonts w:ascii="Arial" w:hAnsi="Arial" w:cs="Arial"/>
                <w:b/>
              </w:rPr>
              <w:t>Visimind Ltd sp. z o.o.</w:t>
            </w:r>
          </w:p>
          <w:p w:rsidR="006E1F1C" w:rsidRPr="00AC1F4A" w:rsidRDefault="006E1F1C" w:rsidP="0010588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E1F1C">
              <w:rPr>
                <w:rFonts w:ascii="Arial" w:hAnsi="Arial" w:cs="Arial"/>
                <w:bCs/>
              </w:rPr>
              <w:t>Trylińskiego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E1F1C">
              <w:rPr>
                <w:rFonts w:ascii="Arial" w:hAnsi="Arial" w:cs="Arial"/>
                <w:bCs/>
              </w:rPr>
              <w:t>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6E1F1C" w:rsidRPr="00E1738E" w:rsidRDefault="006E1F1C" w:rsidP="0010588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E1F1C">
              <w:rPr>
                <w:rFonts w:ascii="Arial" w:hAnsi="Arial" w:cs="Arial"/>
                <w:bCs/>
              </w:rPr>
              <w:t>10-683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E1F1C">
              <w:rPr>
                <w:rFonts w:ascii="Arial" w:hAnsi="Arial" w:cs="Arial"/>
                <w:bCs/>
              </w:rPr>
              <w:t>Olsztyn</w:t>
            </w:r>
          </w:p>
          <w:p w:rsidR="006E1F1C" w:rsidRPr="00BC506C" w:rsidRDefault="006E1F1C" w:rsidP="0010588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6E1F1C">
              <w:rPr>
                <w:rFonts w:ascii="Arial" w:hAnsi="Arial" w:cs="Arial"/>
                <w:b/>
              </w:rPr>
              <w:t>122 877.00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6E1F1C" w:rsidRPr="00E1738E" w:rsidRDefault="006E1F1C" w:rsidP="0010588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6E1F1C" w:rsidRPr="00E1738E" w:rsidRDefault="006E1F1C" w:rsidP="0010588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E1F1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2126"/>
        <w:gridCol w:w="1276"/>
      </w:tblGrid>
      <w:tr w:rsidR="007637DB" w:rsidRPr="008567C7" w:rsidTr="007637D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637DB" w:rsidRPr="00553EDC" w:rsidRDefault="007637D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7637DB" w:rsidRPr="00553EDC" w:rsidRDefault="007637D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7637DB" w:rsidRPr="00553EDC" w:rsidRDefault="007637D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1F1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7637DB" w:rsidRPr="00553EDC" w:rsidRDefault="007637D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7637DB" w:rsidRPr="008567C7" w:rsidTr="007637DB">
        <w:tc>
          <w:tcPr>
            <w:tcW w:w="851" w:type="dxa"/>
            <w:vAlign w:val="center"/>
          </w:tcPr>
          <w:p w:rsidR="007637DB" w:rsidRPr="00553EDC" w:rsidRDefault="007637DB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F1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:rsidR="007637DB" w:rsidRPr="00553EDC" w:rsidRDefault="007637DB" w:rsidP="0010588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1F1C">
              <w:rPr>
                <w:rFonts w:ascii="Arial" w:hAnsi="Arial" w:cs="Arial"/>
                <w:b/>
                <w:sz w:val="22"/>
                <w:szCs w:val="22"/>
              </w:rPr>
              <w:t>Visimind Ltd sp. z o.o.</w:t>
            </w:r>
          </w:p>
          <w:p w:rsidR="007637DB" w:rsidRPr="00553EDC" w:rsidRDefault="007637DB" w:rsidP="0010588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E1F1C">
              <w:rPr>
                <w:rFonts w:ascii="Arial" w:hAnsi="Arial" w:cs="Arial"/>
                <w:bCs/>
                <w:sz w:val="22"/>
                <w:szCs w:val="22"/>
              </w:rPr>
              <w:t>Trylińskiego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E1F1C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7637DB" w:rsidRPr="00553EDC" w:rsidRDefault="007637DB" w:rsidP="0010588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E1F1C">
              <w:rPr>
                <w:rFonts w:ascii="Arial" w:hAnsi="Arial" w:cs="Arial"/>
                <w:bCs/>
                <w:sz w:val="22"/>
                <w:szCs w:val="22"/>
              </w:rPr>
              <w:t>10-683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E1F1C">
              <w:rPr>
                <w:rFonts w:ascii="Arial" w:hAnsi="Arial" w:cs="Arial"/>
                <w:bCs/>
                <w:sz w:val="22"/>
                <w:szCs w:val="22"/>
              </w:rPr>
              <w:t>Olsztyn</w:t>
            </w:r>
          </w:p>
        </w:tc>
        <w:tc>
          <w:tcPr>
            <w:tcW w:w="2126" w:type="dxa"/>
            <w:vAlign w:val="center"/>
          </w:tcPr>
          <w:p w:rsidR="007637DB" w:rsidRPr="00553EDC" w:rsidRDefault="007637DB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F1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6" w:type="dxa"/>
            <w:vAlign w:val="center"/>
          </w:tcPr>
          <w:p w:rsidR="007637DB" w:rsidRPr="00553EDC" w:rsidRDefault="007637DB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F1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637DB" w:rsidRPr="008567C7" w:rsidTr="007637DB">
        <w:tc>
          <w:tcPr>
            <w:tcW w:w="851" w:type="dxa"/>
            <w:vAlign w:val="center"/>
          </w:tcPr>
          <w:p w:rsidR="007637DB" w:rsidRPr="00553EDC" w:rsidRDefault="007637DB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F1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7637DB" w:rsidRPr="00553EDC" w:rsidRDefault="007637DB" w:rsidP="0010588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1F1C">
              <w:rPr>
                <w:rFonts w:ascii="Arial" w:hAnsi="Arial" w:cs="Arial"/>
                <w:b/>
                <w:sz w:val="22"/>
                <w:szCs w:val="22"/>
              </w:rPr>
              <w:t>part-AD Artur Dyrda</w:t>
            </w:r>
          </w:p>
          <w:p w:rsidR="007637DB" w:rsidRPr="00553EDC" w:rsidRDefault="007637DB" w:rsidP="0010588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E1F1C">
              <w:rPr>
                <w:rFonts w:ascii="Arial" w:hAnsi="Arial" w:cs="Arial"/>
                <w:bCs/>
                <w:sz w:val="22"/>
                <w:szCs w:val="22"/>
              </w:rPr>
              <w:t>Grzechynia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E1F1C">
              <w:rPr>
                <w:rFonts w:ascii="Arial" w:hAnsi="Arial" w:cs="Arial"/>
                <w:bCs/>
                <w:sz w:val="22"/>
                <w:szCs w:val="22"/>
              </w:rPr>
              <w:t>768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7637DB" w:rsidRPr="00553EDC" w:rsidRDefault="007637DB" w:rsidP="0010588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E1F1C">
              <w:rPr>
                <w:rFonts w:ascii="Arial" w:hAnsi="Arial" w:cs="Arial"/>
                <w:bCs/>
                <w:sz w:val="22"/>
                <w:szCs w:val="22"/>
              </w:rPr>
              <w:t>34-220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E1F1C">
              <w:rPr>
                <w:rFonts w:ascii="Arial" w:hAnsi="Arial" w:cs="Arial"/>
                <w:bCs/>
                <w:sz w:val="22"/>
                <w:szCs w:val="22"/>
              </w:rPr>
              <w:t>Maków Podhalański</w:t>
            </w:r>
          </w:p>
        </w:tc>
        <w:tc>
          <w:tcPr>
            <w:tcW w:w="2126" w:type="dxa"/>
            <w:vAlign w:val="center"/>
          </w:tcPr>
          <w:p w:rsidR="007637DB" w:rsidRPr="00553EDC" w:rsidRDefault="007637DB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F1C">
              <w:rPr>
                <w:rFonts w:ascii="Arial" w:hAnsi="Arial" w:cs="Arial"/>
                <w:sz w:val="22"/>
                <w:szCs w:val="22"/>
              </w:rPr>
              <w:t xml:space="preserve">  91,40</w:t>
            </w:r>
          </w:p>
        </w:tc>
        <w:tc>
          <w:tcPr>
            <w:tcW w:w="1276" w:type="dxa"/>
            <w:vAlign w:val="center"/>
          </w:tcPr>
          <w:p w:rsidR="007637DB" w:rsidRPr="00553EDC" w:rsidRDefault="007637DB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F1C">
              <w:rPr>
                <w:rFonts w:ascii="Arial" w:hAnsi="Arial" w:cs="Arial"/>
                <w:sz w:val="22"/>
                <w:szCs w:val="22"/>
              </w:rPr>
              <w:t xml:space="preserve">  91,40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8CC" w:rsidRDefault="000F28CC">
      <w:r>
        <w:separator/>
      </w:r>
    </w:p>
  </w:endnote>
  <w:endnote w:type="continuationSeparator" w:id="0">
    <w:p w:rsidR="000F28CC" w:rsidRDefault="000F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F1C" w:rsidRDefault="006E1F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7DB" w:rsidRPr="007637DB" w:rsidRDefault="007637DB" w:rsidP="007637DB">
    <w:pPr>
      <w:spacing w:line="276" w:lineRule="auto"/>
      <w:rPr>
        <w:rFonts w:ascii="Roboto" w:hAnsi="Roboto"/>
        <w:b/>
        <w:bCs/>
        <w:sz w:val="22"/>
        <w:szCs w:val="18"/>
      </w:rPr>
    </w:pPr>
    <w:r w:rsidRPr="007637DB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7637DB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7637D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637DB" w:rsidRPr="007637DB" w:rsidTr="00105887">
      <w:tc>
        <w:tcPr>
          <w:tcW w:w="0" w:type="auto"/>
          <w:shd w:val="clear" w:color="auto" w:fill="auto"/>
          <w:vAlign w:val="center"/>
        </w:tcPr>
        <w:p w:rsidR="007637DB" w:rsidRPr="007637DB" w:rsidRDefault="007637DB" w:rsidP="007637D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637DB" w:rsidRPr="007637DB" w:rsidRDefault="007637DB" w:rsidP="007637D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637D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637DB" w:rsidRPr="007637DB" w:rsidRDefault="007637DB" w:rsidP="007637D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637DB" w:rsidRPr="007637DB" w:rsidRDefault="007637DB" w:rsidP="007637D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637DB" w:rsidRPr="007637DB" w:rsidRDefault="007637DB" w:rsidP="007637DB">
    <w:pPr>
      <w:spacing w:line="276" w:lineRule="auto"/>
      <w:rPr>
        <w:rFonts w:ascii="Roboto" w:hAnsi="Roboto"/>
        <w:b/>
        <w:bCs/>
      </w:rPr>
    </w:pPr>
    <w:r w:rsidRPr="007637DB">
      <w:rPr>
        <w:rFonts w:ascii="Roboto" w:hAnsi="Roboto"/>
        <w:b/>
        <w:bCs/>
        <w:szCs w:val="18"/>
      </w:rPr>
      <w:t>Kanclerz Politechniki Częstochowskiej</w:t>
    </w:r>
  </w:p>
  <w:p w:rsidR="007637DB" w:rsidRPr="007637DB" w:rsidRDefault="007637DB" w:rsidP="007637DB">
    <w:pPr>
      <w:spacing w:line="276" w:lineRule="auto"/>
      <w:rPr>
        <w:rFonts w:ascii="Roboto" w:hAnsi="Roboto"/>
      </w:rPr>
    </w:pPr>
    <w:r w:rsidRPr="007637DB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7637DB">
      <w:rPr>
        <w:rFonts w:ascii="Roboto" w:hAnsi="Roboto"/>
      </w:rPr>
      <w:t>ul. Gen. J.H. Dąbrowskiego 69, 42-201 Częstochowa</w:t>
    </w:r>
  </w:p>
  <w:p w:rsidR="007637DB" w:rsidRPr="007637DB" w:rsidRDefault="007637DB" w:rsidP="007637DB">
    <w:pPr>
      <w:spacing w:line="276" w:lineRule="auto"/>
      <w:rPr>
        <w:rFonts w:ascii="Arial" w:hAnsi="Arial"/>
        <w:noProof/>
      </w:rPr>
    </w:pPr>
    <w:r w:rsidRPr="007637DB">
      <w:rPr>
        <w:rFonts w:ascii="Roboto" w:hAnsi="Roboto"/>
      </w:rPr>
      <w:t>tel. +48 34 325 02 56, e-mail: kanclerz@pcz.pl</w:t>
    </w:r>
  </w:p>
  <w:p w:rsidR="007637DB" w:rsidRPr="007637DB" w:rsidRDefault="007637DB" w:rsidP="007637DB">
    <w:pPr>
      <w:rPr>
        <w:rFonts w:ascii="Roboto" w:hAnsi="Roboto"/>
        <w:b/>
      </w:rPr>
    </w:pPr>
    <w:r w:rsidRPr="007637DB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637D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637D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F1C" w:rsidRDefault="006E1F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8CC" w:rsidRDefault="000F28CC">
      <w:r>
        <w:separator/>
      </w:r>
    </w:p>
  </w:footnote>
  <w:footnote w:type="continuationSeparator" w:id="0">
    <w:p w:rsidR="000F28CC" w:rsidRDefault="000F2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F1C" w:rsidRDefault="006E1F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7DB" w:rsidRPr="007637DB" w:rsidRDefault="007637DB" w:rsidP="007637D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637D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7637D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1F1C" w:rsidRDefault="006E1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F1C" w:rsidRDefault="006E1F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8CC"/>
    <w:rsid w:val="00005838"/>
    <w:rsid w:val="00022322"/>
    <w:rsid w:val="00042497"/>
    <w:rsid w:val="00081D13"/>
    <w:rsid w:val="000C1E6F"/>
    <w:rsid w:val="000E4E56"/>
    <w:rsid w:val="000F28CC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1F1C"/>
    <w:rsid w:val="006E3089"/>
    <w:rsid w:val="00712C39"/>
    <w:rsid w:val="0075025B"/>
    <w:rsid w:val="00756CDA"/>
    <w:rsid w:val="007637D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879E01C"/>
  <w15:chartTrackingRefBased/>
  <w15:docId w15:val="{9CB979D8-4BD0-428F-A81D-8B75080D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183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2023-10-05T11:01:00Z</dcterms:created>
  <dcterms:modified xsi:type="dcterms:W3CDTF">2023-10-05T11:01:00Z</dcterms:modified>
</cp:coreProperties>
</file>