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FE40FE" w:rsidP="00C75E3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E40FE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E40FE">
        <w:rPr>
          <w:rFonts w:ascii="Arial" w:hAnsi="Arial" w:cs="Arial"/>
          <w:sz w:val="24"/>
          <w:szCs w:val="24"/>
        </w:rPr>
        <w:t>2023-10-10</w:t>
      </w:r>
    </w:p>
    <w:p w:rsidR="00986737" w:rsidRPr="009432A1" w:rsidRDefault="00FE40FE" w:rsidP="00C75E3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E40F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FE40FE" w:rsidP="00C75E3A">
      <w:pPr>
        <w:spacing w:line="360" w:lineRule="auto"/>
        <w:rPr>
          <w:rFonts w:ascii="Arial" w:hAnsi="Arial" w:cs="Arial"/>
          <w:sz w:val="24"/>
          <w:szCs w:val="24"/>
        </w:rPr>
      </w:pPr>
      <w:r w:rsidRPr="00FE40FE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E40FE">
        <w:rPr>
          <w:rFonts w:ascii="Arial" w:hAnsi="Arial" w:cs="Arial"/>
          <w:sz w:val="24"/>
          <w:szCs w:val="24"/>
        </w:rPr>
        <w:t>69</w:t>
      </w:r>
    </w:p>
    <w:p w:rsidR="00986737" w:rsidRPr="009432A1" w:rsidRDefault="00FE40FE" w:rsidP="00C75E3A">
      <w:pPr>
        <w:spacing w:line="360" w:lineRule="auto"/>
        <w:rPr>
          <w:rFonts w:ascii="Arial" w:hAnsi="Arial" w:cs="Arial"/>
          <w:sz w:val="24"/>
          <w:szCs w:val="24"/>
        </w:rPr>
      </w:pPr>
      <w:r w:rsidRPr="00FE40FE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E40FE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C75E3A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C75E3A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C75E3A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C75E3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C75E3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C75E3A" w:rsidRDefault="00FE40FE" w:rsidP="00C75E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5E3A">
              <w:rPr>
                <w:rFonts w:ascii="Arial" w:hAnsi="Arial" w:cs="Arial"/>
                <w:b/>
                <w:bCs/>
                <w:sz w:val="24"/>
                <w:szCs w:val="24"/>
              </w:rPr>
              <w:t>Przeglądy, konserwacja i utrzymanie instalacji przeciwpożarowych w obiektach Politechniki Częstochowskiej</w:t>
            </w:r>
            <w:r w:rsidR="00986737" w:rsidRPr="00C75E3A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FE40FE" w:rsidRPr="004E4B64" w:rsidTr="00817E64">
        <w:tc>
          <w:tcPr>
            <w:tcW w:w="2269" w:type="dxa"/>
            <w:shd w:val="clear" w:color="auto" w:fill="auto"/>
          </w:tcPr>
          <w:p w:rsidR="00FE40FE" w:rsidRPr="004E4B64" w:rsidRDefault="00FE40FE" w:rsidP="00C75E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E40FE" w:rsidRPr="00C75E3A" w:rsidRDefault="00FE40FE" w:rsidP="00C75E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5E3A">
              <w:rPr>
                <w:rFonts w:ascii="Arial" w:hAnsi="Arial" w:cs="Arial"/>
                <w:b/>
                <w:bCs/>
                <w:sz w:val="24"/>
                <w:szCs w:val="24"/>
              </w:rPr>
              <w:t>RK-NZ.261.90.2023.MT</w:t>
            </w:r>
          </w:p>
        </w:tc>
      </w:tr>
    </w:tbl>
    <w:p w:rsidR="00D665F5" w:rsidRPr="00BB547B" w:rsidRDefault="00D665F5" w:rsidP="00C75E3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E40FE" w:rsidRPr="00FE40FE">
        <w:rPr>
          <w:rFonts w:ascii="Arial" w:hAnsi="Arial" w:cs="Arial"/>
          <w:sz w:val="24"/>
          <w:szCs w:val="24"/>
        </w:rPr>
        <w:t>(</w:t>
      </w:r>
      <w:proofErr w:type="spellStart"/>
      <w:r w:rsidR="00FE40FE" w:rsidRPr="00FE40FE">
        <w:rPr>
          <w:rFonts w:ascii="Arial" w:hAnsi="Arial" w:cs="Arial"/>
          <w:sz w:val="24"/>
          <w:szCs w:val="24"/>
        </w:rPr>
        <w:t>t.j</w:t>
      </w:r>
      <w:proofErr w:type="spellEnd"/>
      <w:r w:rsidR="00FE40FE" w:rsidRPr="00FE40FE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C75E3A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E40FE" w:rsidRPr="00FE40FE">
        <w:rPr>
          <w:rFonts w:ascii="Arial" w:hAnsi="Arial" w:cs="Arial"/>
          <w:sz w:val="24"/>
          <w:szCs w:val="24"/>
        </w:rPr>
        <w:t>10/10/2023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E40FE" w:rsidRPr="00FE40FE">
        <w:rPr>
          <w:rFonts w:ascii="Arial" w:hAnsi="Arial" w:cs="Arial"/>
          <w:sz w:val="24"/>
          <w:szCs w:val="24"/>
        </w:rPr>
        <w:t>11:10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75E3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75E3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C75E3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75E3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E40FE" w:rsidRPr="00BB547B" w:rsidTr="00817E64"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E40FE" w:rsidRPr="00986737" w:rsidRDefault="00FE40FE" w:rsidP="00C75E3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FE40FE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FE40FE" w:rsidRPr="00986737" w:rsidRDefault="00FE40FE" w:rsidP="00C75E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40FE" w:rsidRPr="00986737" w:rsidRDefault="00FE40FE" w:rsidP="00C75E3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42-217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40FE" w:rsidRPr="00986737" w:rsidRDefault="00C75E3A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24 942</w:t>
            </w:r>
            <w:r w:rsidR="00FE40FE" w:rsidRPr="00FE40FE">
              <w:rPr>
                <w:rFonts w:ascii="Arial" w:hAnsi="Arial" w:cs="Arial"/>
                <w:sz w:val="24"/>
                <w:szCs w:val="24"/>
              </w:rPr>
              <w:t>.30 zł</w:t>
            </w:r>
          </w:p>
        </w:tc>
      </w:tr>
      <w:tr w:rsidR="00FE40FE" w:rsidRPr="00BB547B" w:rsidTr="00817E64"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E40FE" w:rsidRPr="00986737" w:rsidRDefault="00FE40FE" w:rsidP="00C75E3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FE40FE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FE40FE" w:rsidRPr="00986737" w:rsidRDefault="00FE40FE" w:rsidP="00C75E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40FE" w:rsidRPr="00986737" w:rsidRDefault="00FE40FE" w:rsidP="00C75E3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42-217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158 987.40 zł</w:t>
            </w:r>
          </w:p>
        </w:tc>
      </w:tr>
      <w:tr w:rsidR="00FE40FE" w:rsidRPr="00BB547B" w:rsidTr="00817E64"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E40FE" w:rsidRPr="00986737" w:rsidRDefault="00FE40FE" w:rsidP="00C75E3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FE40FE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FE40FE" w:rsidRPr="00986737" w:rsidRDefault="00FE40FE" w:rsidP="00C75E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40FE" w:rsidRPr="00986737" w:rsidRDefault="00FE40FE" w:rsidP="00C75E3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42-217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41 319.90 zł</w:t>
            </w:r>
          </w:p>
        </w:tc>
      </w:tr>
      <w:tr w:rsidR="00FE40FE" w:rsidRPr="00BB547B" w:rsidTr="00817E64"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E40FE" w:rsidRPr="00986737" w:rsidRDefault="00FE40FE" w:rsidP="00C75E3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 xml:space="preserve">INSAL Elektroniczne Systemy Zabezpieczeń mgr inż. Stanisław </w:t>
            </w:r>
            <w:proofErr w:type="spellStart"/>
            <w:r w:rsidRPr="00FE40FE">
              <w:rPr>
                <w:rFonts w:ascii="Arial" w:hAnsi="Arial" w:cs="Arial"/>
                <w:sz w:val="24"/>
                <w:szCs w:val="24"/>
              </w:rPr>
              <w:t>Żesławski</w:t>
            </w:r>
            <w:proofErr w:type="spellEnd"/>
          </w:p>
          <w:p w:rsidR="00FE40FE" w:rsidRPr="00986737" w:rsidRDefault="00FE40FE" w:rsidP="00C75E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Popiełuszki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40FE" w:rsidRPr="00986737" w:rsidRDefault="00FE40FE" w:rsidP="00C75E3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42-217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71 604.00 zł</w:t>
            </w:r>
          </w:p>
        </w:tc>
      </w:tr>
      <w:tr w:rsidR="00FE40FE" w:rsidRPr="00BB547B" w:rsidTr="00817E64"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E40FE" w:rsidRPr="00986737" w:rsidRDefault="00FE40FE" w:rsidP="00C75E3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FE40FE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FE40FE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FE40FE" w:rsidRPr="00986737" w:rsidRDefault="00FE40FE" w:rsidP="00C75E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40FE" w:rsidRPr="00986737" w:rsidRDefault="00FE40FE" w:rsidP="00C75E3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42-233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14 450.00 zł</w:t>
            </w:r>
          </w:p>
        </w:tc>
      </w:tr>
      <w:tr w:rsidR="00FE40FE" w:rsidRPr="00BB547B" w:rsidTr="00817E64"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E40FE" w:rsidRPr="00986737" w:rsidRDefault="00FE40FE" w:rsidP="00C75E3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FE40FE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FE40FE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FE40FE" w:rsidRPr="00986737" w:rsidRDefault="00FE40FE" w:rsidP="00C75E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40FE" w:rsidRDefault="00FE40FE" w:rsidP="00C75E3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42-233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Czarny Las</w:t>
            </w:r>
          </w:p>
          <w:p w:rsidR="00C75E3A" w:rsidRPr="00986737" w:rsidRDefault="00C75E3A" w:rsidP="00C75E3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2551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48 000.00 zł</w:t>
            </w:r>
          </w:p>
        </w:tc>
      </w:tr>
      <w:tr w:rsidR="00FE40FE" w:rsidRPr="00BB547B" w:rsidTr="00817E64"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E40FE" w:rsidRPr="00986737" w:rsidRDefault="00FE40FE" w:rsidP="00C75E3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FE40FE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FE40FE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FE40FE" w:rsidRPr="00986737" w:rsidRDefault="00FE40FE" w:rsidP="00C75E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40FE" w:rsidRPr="00986737" w:rsidRDefault="00FE40FE" w:rsidP="00C75E3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42-233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40FE" w:rsidRPr="00986737" w:rsidRDefault="00C75E3A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22 500.00</w:t>
            </w:r>
            <w:r w:rsidR="00FE40FE" w:rsidRPr="00FE40FE">
              <w:rPr>
                <w:rFonts w:ascii="Arial" w:hAnsi="Arial" w:cs="Arial"/>
                <w:sz w:val="24"/>
                <w:szCs w:val="24"/>
              </w:rPr>
              <w:t xml:space="preserve">  zł</w:t>
            </w:r>
          </w:p>
        </w:tc>
      </w:tr>
      <w:tr w:rsidR="00FE40FE" w:rsidRPr="00BB547B" w:rsidTr="00817E64"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E40FE" w:rsidRPr="00986737" w:rsidRDefault="00FE40FE" w:rsidP="00C75E3A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 xml:space="preserve">PROTOS Technika Pożarnicza Andrzej </w:t>
            </w:r>
            <w:proofErr w:type="spellStart"/>
            <w:r w:rsidRPr="00FE40FE">
              <w:rPr>
                <w:rFonts w:ascii="Arial" w:hAnsi="Arial" w:cs="Arial"/>
                <w:sz w:val="24"/>
                <w:szCs w:val="24"/>
              </w:rPr>
              <w:t>Dzieciaszek</w:t>
            </w:r>
            <w:proofErr w:type="spellEnd"/>
            <w:r w:rsidRPr="00FE40FE">
              <w:rPr>
                <w:rFonts w:ascii="Arial" w:hAnsi="Arial" w:cs="Arial"/>
                <w:sz w:val="24"/>
                <w:szCs w:val="24"/>
              </w:rPr>
              <w:t xml:space="preserve"> Spółka Komandytowa</w:t>
            </w:r>
          </w:p>
          <w:p w:rsidR="00FE40FE" w:rsidRPr="00986737" w:rsidRDefault="00FE40FE" w:rsidP="00C75E3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Częstochowska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156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40FE" w:rsidRPr="00986737" w:rsidRDefault="00FE40FE" w:rsidP="00C75E3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42-233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E40FE">
              <w:rPr>
                <w:rFonts w:ascii="Arial" w:hAnsi="Arial" w:cs="Arial"/>
                <w:sz w:val="24"/>
                <w:szCs w:val="24"/>
              </w:rPr>
              <w:t>Czarny Las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E40FE" w:rsidRPr="00986737" w:rsidRDefault="00FE40FE" w:rsidP="00C75E3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E40FE">
              <w:rPr>
                <w:rFonts w:ascii="Arial" w:hAnsi="Arial" w:cs="Arial"/>
                <w:sz w:val="24"/>
                <w:szCs w:val="24"/>
              </w:rPr>
              <w:t>10 000.00 zł</w:t>
            </w:r>
          </w:p>
        </w:tc>
      </w:tr>
      <w:bookmarkEnd w:id="0"/>
    </w:tbl>
    <w:p w:rsidR="00C236D3" w:rsidRPr="00BB547B" w:rsidRDefault="00C236D3" w:rsidP="00C75E3A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C75E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734" w:rsidRDefault="00AC3734">
      <w:r>
        <w:separator/>
      </w:r>
    </w:p>
  </w:endnote>
  <w:endnote w:type="continuationSeparator" w:id="0">
    <w:p w:rsidR="00AC3734" w:rsidRDefault="00AC3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E3A" w:rsidRPr="00C75E3A" w:rsidRDefault="00C75E3A" w:rsidP="00C75E3A">
    <w:pPr>
      <w:spacing w:line="276" w:lineRule="auto"/>
      <w:rPr>
        <w:rFonts w:ascii="Roboto" w:hAnsi="Roboto"/>
        <w:b/>
        <w:bCs/>
        <w:sz w:val="22"/>
        <w:szCs w:val="18"/>
      </w:rPr>
    </w:pPr>
    <w:r w:rsidRPr="00C75E3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75E3A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75E3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E3A" w:rsidRPr="00C75E3A" w:rsidTr="00817E64">
      <w:tc>
        <w:tcPr>
          <w:tcW w:w="0" w:type="auto"/>
          <w:shd w:val="clear" w:color="auto" w:fill="auto"/>
          <w:vAlign w:val="center"/>
        </w:tcPr>
        <w:p w:rsidR="00C75E3A" w:rsidRPr="00C75E3A" w:rsidRDefault="00C75E3A" w:rsidP="00C75E3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75E3A" w:rsidRPr="00C75E3A" w:rsidRDefault="00C75E3A" w:rsidP="00C75E3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75E3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75E3A" w:rsidRPr="00C75E3A" w:rsidRDefault="00C75E3A" w:rsidP="00C75E3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75E3A" w:rsidRPr="00C75E3A" w:rsidRDefault="00C75E3A" w:rsidP="00C75E3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75E3A" w:rsidRPr="00C75E3A" w:rsidRDefault="00C75E3A" w:rsidP="00C75E3A">
    <w:pPr>
      <w:spacing w:line="276" w:lineRule="auto"/>
      <w:rPr>
        <w:rFonts w:ascii="Roboto" w:hAnsi="Roboto"/>
        <w:b/>
        <w:bCs/>
        <w:sz w:val="24"/>
        <w:szCs w:val="24"/>
      </w:rPr>
    </w:pPr>
    <w:r w:rsidRPr="00C75E3A">
      <w:rPr>
        <w:rFonts w:ascii="Roboto" w:hAnsi="Roboto"/>
        <w:b/>
        <w:bCs/>
        <w:sz w:val="24"/>
        <w:szCs w:val="18"/>
      </w:rPr>
      <w:t>Kanclerz Politechniki Częstochowskiej</w:t>
    </w:r>
  </w:p>
  <w:p w:rsidR="00C75E3A" w:rsidRPr="00C75E3A" w:rsidRDefault="00C75E3A" w:rsidP="00C75E3A">
    <w:pPr>
      <w:spacing w:line="276" w:lineRule="auto"/>
      <w:rPr>
        <w:rFonts w:ascii="Roboto" w:hAnsi="Roboto"/>
        <w:sz w:val="24"/>
        <w:szCs w:val="24"/>
      </w:rPr>
    </w:pPr>
    <w:r w:rsidRPr="00C75E3A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75E3A">
      <w:rPr>
        <w:rFonts w:ascii="Roboto" w:hAnsi="Roboto"/>
        <w:sz w:val="24"/>
        <w:szCs w:val="24"/>
      </w:rPr>
      <w:t>ul. Gen. J.H. Dąbrowskiego 69, 42-201 Częstochowa</w:t>
    </w:r>
  </w:p>
  <w:p w:rsidR="00C75E3A" w:rsidRPr="00C75E3A" w:rsidRDefault="00C75E3A" w:rsidP="00C75E3A">
    <w:pPr>
      <w:spacing w:line="276" w:lineRule="auto"/>
      <w:rPr>
        <w:rFonts w:ascii="Arial" w:hAnsi="Arial"/>
        <w:noProof/>
        <w:sz w:val="24"/>
        <w:szCs w:val="24"/>
      </w:rPr>
    </w:pPr>
    <w:r w:rsidRPr="00C75E3A">
      <w:rPr>
        <w:rFonts w:ascii="Roboto" w:hAnsi="Roboto"/>
        <w:sz w:val="24"/>
        <w:szCs w:val="24"/>
      </w:rPr>
      <w:t>tel. +48 34 325 02 56, e-mail: kanclerz@pcz.pl</w:t>
    </w:r>
  </w:p>
  <w:p w:rsidR="00C75E3A" w:rsidRPr="00C75E3A" w:rsidRDefault="00C75E3A" w:rsidP="00C75E3A">
    <w:pPr>
      <w:rPr>
        <w:rFonts w:ascii="Roboto" w:hAnsi="Roboto"/>
        <w:b/>
        <w:sz w:val="24"/>
        <w:szCs w:val="24"/>
      </w:rPr>
    </w:pPr>
    <w:r w:rsidRPr="00C75E3A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75E3A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C75E3A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C373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734" w:rsidRDefault="00AC3734">
      <w:r>
        <w:separator/>
      </w:r>
    </w:p>
  </w:footnote>
  <w:footnote w:type="continuationSeparator" w:id="0">
    <w:p w:rsidR="00AC3734" w:rsidRDefault="00AC3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0FE" w:rsidRDefault="00FE40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E3A" w:rsidRPr="00C75E3A" w:rsidRDefault="00C75E3A" w:rsidP="00C75E3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75E3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C75E3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C75E3A" w:rsidRPr="00C75E3A" w:rsidRDefault="00C75E3A" w:rsidP="00C75E3A">
    <w:pPr>
      <w:spacing w:after="160" w:line="259" w:lineRule="auto"/>
      <w:rPr>
        <w:rFonts w:ascii="Arial" w:hAnsi="Arial"/>
        <w:sz w:val="22"/>
        <w:szCs w:val="22"/>
      </w:rPr>
    </w:pPr>
  </w:p>
  <w:p w:rsidR="00FE40FE" w:rsidRDefault="00FE40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0FE" w:rsidRDefault="00FE40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73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C3734"/>
    <w:rsid w:val="00BB547B"/>
    <w:rsid w:val="00C236D3"/>
    <w:rsid w:val="00C659E2"/>
    <w:rsid w:val="00C75E3A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40F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1B4CCA4"/>
  <w15:chartTrackingRefBased/>
  <w15:docId w15:val="{783AFAB2-C602-4400-AB4F-90B50EC9F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226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2023-10-10T13:24:00Z</dcterms:created>
  <dcterms:modified xsi:type="dcterms:W3CDTF">2023-10-10T13:24:00Z</dcterms:modified>
</cp:coreProperties>
</file>