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03680D" w14:textId="0E4BC2AA" w:rsidR="007E331F" w:rsidRPr="00CC16D8" w:rsidRDefault="00876C95" w:rsidP="00CC16D8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 w:val="0"/>
          <w:sz w:val="22"/>
          <w:szCs w:val="22"/>
        </w:rPr>
        <w:t>Z</w:t>
      </w:r>
      <w:r w:rsidR="007E331F" w:rsidRPr="00DF2465">
        <w:rPr>
          <w:rFonts w:ascii="Times New Roman" w:hAnsi="Times New Roman"/>
          <w:b w:val="0"/>
          <w:sz w:val="22"/>
          <w:szCs w:val="22"/>
        </w:rPr>
        <w:t xml:space="preserve">ałącznik nr </w:t>
      </w:r>
      <w:r w:rsidR="00DF2465" w:rsidRPr="00DF2465">
        <w:rPr>
          <w:rFonts w:ascii="Times New Roman" w:hAnsi="Times New Roman"/>
          <w:b w:val="0"/>
          <w:sz w:val="22"/>
          <w:szCs w:val="22"/>
        </w:rPr>
        <w:t>1</w:t>
      </w:r>
      <w:r w:rsidR="007E331F" w:rsidRPr="00DF2465">
        <w:rPr>
          <w:rFonts w:ascii="Times New Roman" w:hAnsi="Times New Roman"/>
          <w:b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104"/>
      </w:tblGrid>
      <w:tr w:rsidR="00F31EAC" w:rsidRPr="005844F6" w14:paraId="38267BB8" w14:textId="77777777" w:rsidTr="00390E1B">
        <w:tc>
          <w:tcPr>
            <w:tcW w:w="9104" w:type="dxa"/>
            <w:shd w:val="clear" w:color="auto" w:fill="D9D9D9" w:themeFill="background1" w:themeFillShade="D9"/>
          </w:tcPr>
          <w:p w14:paraId="28BB6535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3765170A" w14:textId="77777777" w:rsidR="003030BB" w:rsidRDefault="003030BB" w:rsidP="00F31EAC">
      <w:pPr>
        <w:spacing w:after="240" w:line="276" w:lineRule="auto"/>
        <w:jc w:val="both"/>
        <w:rPr>
          <w:sz w:val="22"/>
          <w:szCs w:val="22"/>
        </w:rPr>
      </w:pPr>
    </w:p>
    <w:p w14:paraId="3C31A244" w14:textId="77777777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A55A31">
        <w:rPr>
          <w:sz w:val="22"/>
          <w:szCs w:val="22"/>
        </w:rPr>
        <w:br/>
      </w:r>
      <w:r w:rsidR="005B56C1">
        <w:rPr>
          <w:sz w:val="22"/>
          <w:szCs w:val="22"/>
        </w:rPr>
        <w:t>w trybie</w:t>
      </w:r>
      <w:r w:rsidR="00D30689" w:rsidRPr="00D30689">
        <w:rPr>
          <w:sz w:val="22"/>
          <w:szCs w:val="22"/>
        </w:rPr>
        <w:t xml:space="preserve"> podstawowy</w:t>
      </w:r>
      <w:r w:rsidR="005B56C1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572AD70E" w14:textId="4A14F1DD" w:rsidR="005D2664" w:rsidRDefault="00876C95" w:rsidP="005D2664">
      <w:pPr>
        <w:spacing w:after="120" w:line="276" w:lineRule="auto"/>
        <w:jc w:val="center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 xml:space="preserve">Zakup systemu kopii zapasowej na potrzeby Szpitala Specjalistycznego </w:t>
      </w:r>
      <w:r w:rsidR="00FB7149">
        <w:rPr>
          <w:b/>
          <w:bCs/>
          <w:i/>
          <w:sz w:val="28"/>
          <w:szCs w:val="28"/>
        </w:rPr>
        <w:br/>
      </w:r>
      <w:r>
        <w:rPr>
          <w:b/>
          <w:bCs/>
          <w:i/>
          <w:sz w:val="28"/>
          <w:szCs w:val="28"/>
        </w:rPr>
        <w:t>w Chorzowie.</w:t>
      </w:r>
    </w:p>
    <w:p w14:paraId="21891173" w14:textId="1A96C89C" w:rsidR="00E65BB1" w:rsidRPr="00E65BB1" w:rsidRDefault="00E65BB1" w:rsidP="00E65BB1">
      <w:pPr>
        <w:spacing w:after="240" w:line="276" w:lineRule="auto"/>
        <w:jc w:val="center"/>
        <w:rPr>
          <w:b/>
        </w:rPr>
      </w:pPr>
      <w:r>
        <w:rPr>
          <w:b/>
        </w:rPr>
        <w:t xml:space="preserve">Znak sprawy </w:t>
      </w:r>
      <w:r w:rsidR="00876C95">
        <w:rPr>
          <w:b/>
        </w:rPr>
        <w:t>TP/242/15/ZKZ/23</w:t>
      </w:r>
    </w:p>
    <w:p w14:paraId="226F28B1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1D78E5D2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421562C2" w14:textId="77777777" w:rsidR="00AA39D6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3A8B25C5" w14:textId="77777777" w:rsidR="00020AA3" w:rsidRPr="00525EFF" w:rsidRDefault="00020AA3" w:rsidP="00AE2ACB">
      <w:pPr>
        <w:spacing w:before="120" w:after="120" w:line="276" w:lineRule="auto"/>
        <w:jc w:val="both"/>
        <w:rPr>
          <w:sz w:val="22"/>
          <w:szCs w:val="22"/>
        </w:rPr>
      </w:pPr>
    </w:p>
    <w:p w14:paraId="497A9287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AE2ACB" w:rsidRPr="007677F8" w14:paraId="18DB343C" w14:textId="77777777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7E542E0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7E763BA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67DB93A" w14:textId="77777777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2C6FAF0D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539B439D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7746769F" w14:textId="77777777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20379BB9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105DBDC9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2585FC6" w14:textId="77777777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6541B136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243863C6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3030BB" w:rsidRPr="007677F8" w14:paraId="4A2B307B" w14:textId="77777777" w:rsidTr="003030BB">
        <w:trPr>
          <w:trHeight w:val="3895"/>
        </w:trPr>
        <w:tc>
          <w:tcPr>
            <w:tcW w:w="2835" w:type="dxa"/>
            <w:shd w:val="clear" w:color="auto" w:fill="auto"/>
            <w:vAlign w:val="center"/>
          </w:tcPr>
          <w:p w14:paraId="335EF54A" w14:textId="77777777" w:rsidR="003030BB" w:rsidRDefault="003030BB" w:rsidP="003030BB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Rodzaj przedsiębiorstwa</w:t>
            </w:r>
          </w:p>
          <w:p w14:paraId="5CF4E0DD" w14:textId="77777777" w:rsidR="003030BB" w:rsidRDefault="003030BB" w:rsidP="003030BB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  <w:rPr>
                <w:bCs/>
                <w:sz w:val="22"/>
                <w:szCs w:val="22"/>
              </w:rPr>
            </w:pPr>
            <w:r w:rsidRPr="003030BB">
              <w:rPr>
                <w:bCs/>
                <w:sz w:val="22"/>
                <w:szCs w:val="22"/>
              </w:rPr>
              <w:t>jakim jest Wykonawca</w:t>
            </w:r>
          </w:p>
          <w:p w14:paraId="396354FA" w14:textId="77777777" w:rsidR="003030BB" w:rsidRPr="003030BB" w:rsidRDefault="003030BB" w:rsidP="003030BB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</w:pPr>
            <w:r w:rsidRPr="003030BB">
              <w:rPr>
                <w:bCs/>
                <w:sz w:val="16"/>
                <w:szCs w:val="16"/>
              </w:rPr>
              <w:t>(zaznaczyć właściwą opcję):</w:t>
            </w:r>
          </w:p>
          <w:p w14:paraId="32BFDABB" w14:textId="77777777" w:rsidR="003030BB" w:rsidRPr="007677F8" w:rsidRDefault="003030B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237" w:type="dxa"/>
            <w:shd w:val="clear" w:color="auto" w:fill="auto"/>
          </w:tcPr>
          <w:p w14:paraId="0536FE98" w14:textId="77777777" w:rsidR="003030BB" w:rsidRDefault="003030B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tbl>
            <w:tblPr>
              <w:tblStyle w:val="Tabela-Siatka"/>
              <w:tblW w:w="0" w:type="auto"/>
              <w:tblInd w:w="5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87"/>
              <w:gridCol w:w="4900"/>
            </w:tblGrid>
            <w:tr w:rsidR="003030BB" w:rsidRPr="003030BB" w14:paraId="15591CE3" w14:textId="77777777" w:rsidTr="006544B5">
              <w:tc>
                <w:tcPr>
                  <w:tcW w:w="641" w:type="dxa"/>
                </w:tcPr>
                <w:p w14:paraId="29D1CBB6" w14:textId="241656A6" w:rsidR="003030BB" w:rsidRPr="003030BB" w:rsidRDefault="005230C8" w:rsidP="006544B5">
                  <w:r w:rsidRPr="003030BB">
                    <w:rPr>
                      <w:lang w:eastAsia="zh-CN"/>
                    </w:rPr>
                    <w:object w:dxaOrig="225" w:dyaOrig="225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37" type="#_x0000_t75" style="width:16.5pt;height:18pt" o:ole="">
                        <v:imagedata r:id="rId9" o:title=""/>
                      </v:shape>
                      <w:control r:id="rId10" w:name="CheckBox15" w:shapeid="_x0000_i1037"/>
                    </w:object>
                  </w:r>
                </w:p>
              </w:tc>
              <w:tc>
                <w:tcPr>
                  <w:tcW w:w="8106" w:type="dxa"/>
                </w:tcPr>
                <w:p w14:paraId="7080CB53" w14:textId="77777777" w:rsidR="003030BB" w:rsidRPr="003030BB" w:rsidRDefault="003030BB" w:rsidP="006544B5">
                  <w:r w:rsidRPr="003030BB">
                    <w:t xml:space="preserve">Mikroprzedsiębiorstwo </w:t>
                  </w:r>
                </w:p>
                <w:p w14:paraId="18051090" w14:textId="77777777" w:rsidR="003030BB" w:rsidRPr="003030BB" w:rsidRDefault="003030BB" w:rsidP="006544B5">
                  <w:pPr>
                    <w:rPr>
                      <w:i/>
                      <w:sz w:val="16"/>
                    </w:rPr>
                  </w:pPr>
                  <w:r w:rsidRPr="003030BB">
                    <w:rPr>
                      <w:i/>
                      <w:sz w:val="16"/>
                    </w:rPr>
                    <w:t>(Przedsiębiorstwo, które zatrudnia mniej niż 10 osób i którego roczny obrót lub roczna suma bilansowa nie przekracza 2 milionów EURO).</w:t>
                  </w:r>
                </w:p>
              </w:tc>
            </w:tr>
            <w:tr w:rsidR="003030BB" w:rsidRPr="003030BB" w14:paraId="779C35B3" w14:textId="77777777" w:rsidTr="006544B5">
              <w:tc>
                <w:tcPr>
                  <w:tcW w:w="641" w:type="dxa"/>
                </w:tcPr>
                <w:p w14:paraId="16B5E943" w14:textId="39F2D9F0" w:rsidR="003030BB" w:rsidRPr="003030BB" w:rsidRDefault="005230C8" w:rsidP="006544B5">
                  <w:r w:rsidRPr="003030BB">
                    <w:rPr>
                      <w:lang w:eastAsia="zh-CN"/>
                    </w:rPr>
                    <w:object w:dxaOrig="225" w:dyaOrig="225">
                      <v:shape id="_x0000_i1039" type="#_x0000_t75" style="width:16.5pt;height:18pt" o:ole="">
                        <v:imagedata r:id="rId9" o:title=""/>
                      </v:shape>
                      <w:control r:id="rId11" w:name="CheckBox121" w:shapeid="_x0000_i1039"/>
                    </w:object>
                  </w:r>
                </w:p>
              </w:tc>
              <w:tc>
                <w:tcPr>
                  <w:tcW w:w="8106" w:type="dxa"/>
                </w:tcPr>
                <w:p w14:paraId="5BC27D0A" w14:textId="77777777" w:rsidR="003030BB" w:rsidRPr="003030BB" w:rsidRDefault="003030BB" w:rsidP="006544B5">
                  <w:r w:rsidRPr="003030BB">
                    <w:t>Małe przedsiębiorstwo</w:t>
                  </w:r>
                </w:p>
                <w:p w14:paraId="4F43D055" w14:textId="77777777" w:rsidR="003030BB" w:rsidRPr="003030BB" w:rsidRDefault="003030BB" w:rsidP="006544B5">
                  <w:pPr>
                    <w:rPr>
                      <w:i/>
                      <w:sz w:val="16"/>
                    </w:rPr>
                  </w:pPr>
                  <w:r w:rsidRPr="003030BB">
                    <w:rPr>
                      <w:i/>
                      <w:sz w:val="16"/>
                    </w:rPr>
                    <w:t xml:space="preserve">(Przedsiębiorstwo, które zatrudnia mniej niż 50 osób i katorgo roczny obrót lub roczna suma bilansowa nie przekracza 10 milionów EURO). </w:t>
                  </w:r>
                </w:p>
              </w:tc>
            </w:tr>
            <w:tr w:rsidR="003030BB" w:rsidRPr="003030BB" w14:paraId="17990880" w14:textId="77777777" w:rsidTr="006544B5">
              <w:tc>
                <w:tcPr>
                  <w:tcW w:w="641" w:type="dxa"/>
                </w:tcPr>
                <w:p w14:paraId="3EC518A7" w14:textId="7C922197" w:rsidR="003030BB" w:rsidRPr="003030BB" w:rsidRDefault="005230C8" w:rsidP="006544B5">
                  <w:r w:rsidRPr="003030BB">
                    <w:rPr>
                      <w:lang w:eastAsia="zh-CN"/>
                    </w:rPr>
                    <w:object w:dxaOrig="225" w:dyaOrig="225">
                      <v:shape id="_x0000_i1041" type="#_x0000_t75" style="width:16.5pt;height:18pt" o:ole="">
                        <v:imagedata r:id="rId9" o:title=""/>
                      </v:shape>
                      <w:control r:id="rId12" w:name="CheckBox1211" w:shapeid="_x0000_i1041"/>
                    </w:object>
                  </w:r>
                </w:p>
              </w:tc>
              <w:tc>
                <w:tcPr>
                  <w:tcW w:w="8106" w:type="dxa"/>
                </w:tcPr>
                <w:p w14:paraId="2A4F85A0" w14:textId="77777777" w:rsidR="003030BB" w:rsidRPr="003030BB" w:rsidRDefault="003030BB" w:rsidP="006544B5">
                  <w:r w:rsidRPr="003030BB">
                    <w:t>Średnie przedsiębiorstwo</w:t>
                  </w:r>
                </w:p>
                <w:p w14:paraId="47C6257D" w14:textId="77777777" w:rsidR="003030BB" w:rsidRPr="003030BB" w:rsidRDefault="003030BB" w:rsidP="006544B5">
                  <w:pPr>
                    <w:rPr>
                      <w:i/>
                      <w:sz w:val="16"/>
                    </w:rPr>
                  </w:pPr>
                  <w:r w:rsidRPr="003030BB">
                    <w:rPr>
                      <w:i/>
                      <w:sz w:val="16"/>
                    </w:rPr>
                    <w:t>(Przedsiębiorstwo, które nie jest mikroprzedsiębiorstwem ani małym przedsiębiorstwem i które zatrudnia mniej niż 250 osób i którego roczny obrót nie przekracza 50 milionów EUR. lub roczna suma bilansowa nie przekracza 43 milionów EURO).</w:t>
                  </w:r>
                </w:p>
              </w:tc>
            </w:tr>
            <w:tr w:rsidR="003030BB" w:rsidRPr="003030BB" w14:paraId="62BDC0EE" w14:textId="77777777" w:rsidTr="006544B5">
              <w:tc>
                <w:tcPr>
                  <w:tcW w:w="641" w:type="dxa"/>
                </w:tcPr>
                <w:p w14:paraId="64E7D30A" w14:textId="78FEA1B2" w:rsidR="003030BB" w:rsidRPr="003030BB" w:rsidRDefault="005230C8" w:rsidP="006544B5">
                  <w:r w:rsidRPr="003030BB">
                    <w:rPr>
                      <w:lang w:eastAsia="zh-CN"/>
                    </w:rPr>
                    <w:object w:dxaOrig="225" w:dyaOrig="225">
                      <v:shape id="_x0000_i1043" type="#_x0000_t75" style="width:16.5pt;height:18pt" o:ole="">
                        <v:imagedata r:id="rId9" o:title=""/>
                      </v:shape>
                      <w:control r:id="rId13" w:name="CheckBox1212" w:shapeid="_x0000_i1043"/>
                    </w:object>
                  </w:r>
                </w:p>
              </w:tc>
              <w:tc>
                <w:tcPr>
                  <w:tcW w:w="8106" w:type="dxa"/>
                </w:tcPr>
                <w:p w14:paraId="2C981DD8" w14:textId="77777777" w:rsidR="003030BB" w:rsidRPr="003030BB" w:rsidRDefault="003030BB" w:rsidP="006544B5">
                  <w:r w:rsidRPr="003030BB">
                    <w:t>Jednoosobowa działalność gospodarcza</w:t>
                  </w:r>
                </w:p>
              </w:tc>
            </w:tr>
            <w:tr w:rsidR="003030BB" w:rsidRPr="003030BB" w14:paraId="7A872920" w14:textId="77777777" w:rsidTr="006544B5">
              <w:tc>
                <w:tcPr>
                  <w:tcW w:w="641" w:type="dxa"/>
                </w:tcPr>
                <w:p w14:paraId="249F6605" w14:textId="2407B04F" w:rsidR="003030BB" w:rsidRPr="003030BB" w:rsidRDefault="005230C8" w:rsidP="006544B5">
                  <w:r w:rsidRPr="003030BB">
                    <w:rPr>
                      <w:lang w:eastAsia="zh-CN"/>
                    </w:rPr>
                    <w:object w:dxaOrig="225" w:dyaOrig="225">
                      <v:shape id="_x0000_i1045" type="#_x0000_t75" style="width:16.5pt;height:18pt" o:ole="">
                        <v:imagedata r:id="rId9" o:title=""/>
                      </v:shape>
                      <w:control r:id="rId14" w:name="CheckBox1213" w:shapeid="_x0000_i1045"/>
                    </w:object>
                  </w:r>
                </w:p>
              </w:tc>
              <w:tc>
                <w:tcPr>
                  <w:tcW w:w="8106" w:type="dxa"/>
                </w:tcPr>
                <w:p w14:paraId="12199573" w14:textId="77777777" w:rsidR="003030BB" w:rsidRPr="003030BB" w:rsidRDefault="003030BB" w:rsidP="006544B5">
                  <w:r w:rsidRPr="003030BB">
                    <w:t>Osoba fizyczna nieprowadząca działalności gospodarczej</w:t>
                  </w:r>
                </w:p>
              </w:tc>
            </w:tr>
            <w:tr w:rsidR="003030BB" w:rsidRPr="003030BB" w14:paraId="35E6DD0E" w14:textId="77777777" w:rsidTr="006544B5">
              <w:tc>
                <w:tcPr>
                  <w:tcW w:w="641" w:type="dxa"/>
                </w:tcPr>
                <w:p w14:paraId="2E41B45A" w14:textId="70775560" w:rsidR="003030BB" w:rsidRPr="003030BB" w:rsidRDefault="005230C8" w:rsidP="006544B5">
                  <w:r w:rsidRPr="003030BB">
                    <w:rPr>
                      <w:lang w:eastAsia="zh-CN"/>
                    </w:rPr>
                    <w:object w:dxaOrig="225" w:dyaOrig="225">
                      <v:shape id="_x0000_i1047" type="#_x0000_t75" style="width:16.5pt;height:18pt" o:ole="">
                        <v:imagedata r:id="rId9" o:title=""/>
                      </v:shape>
                      <w:control r:id="rId15" w:name="CheckBox1214" w:shapeid="_x0000_i1047"/>
                    </w:object>
                  </w:r>
                </w:p>
              </w:tc>
              <w:tc>
                <w:tcPr>
                  <w:tcW w:w="8106" w:type="dxa"/>
                </w:tcPr>
                <w:p w14:paraId="29B0A0C3" w14:textId="77777777" w:rsidR="003030BB" w:rsidRDefault="003030BB" w:rsidP="006544B5">
                  <w:r w:rsidRPr="003030BB">
                    <w:t>Inny rodzaj</w:t>
                  </w:r>
                </w:p>
                <w:p w14:paraId="781417ED" w14:textId="77777777" w:rsidR="003030BB" w:rsidRPr="003030BB" w:rsidRDefault="003030BB" w:rsidP="006544B5"/>
              </w:tc>
            </w:tr>
          </w:tbl>
          <w:p w14:paraId="74BB2299" w14:textId="77777777" w:rsidR="003030BB" w:rsidRPr="007677F8" w:rsidRDefault="003030B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</w:tbl>
    <w:p w14:paraId="75EFC3E9" w14:textId="77777777" w:rsidR="003030BB" w:rsidRPr="008D4695" w:rsidRDefault="003030BB" w:rsidP="008D4695">
      <w:pPr>
        <w:spacing w:after="120" w:line="276" w:lineRule="auto"/>
        <w:jc w:val="both"/>
        <w:rPr>
          <w:sz w:val="22"/>
        </w:rPr>
      </w:pPr>
    </w:p>
    <w:p w14:paraId="0A3BAAB3" w14:textId="77777777" w:rsidR="006D09E0" w:rsidRPr="003030BB" w:rsidRDefault="004D5A42" w:rsidP="003030BB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ze Specyfikacją Warunków Zamówienia</w:t>
      </w:r>
      <w:r w:rsidRPr="0097776D">
        <w:rPr>
          <w:sz w:val="22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72"/>
      </w:tblGrid>
      <w:tr w:rsidR="009F0A00" w:rsidRPr="007F3E87" w14:paraId="3FCBE4C8" w14:textId="77777777" w:rsidTr="00093672">
        <w:trPr>
          <w:trHeight w:val="704"/>
        </w:trPr>
        <w:tc>
          <w:tcPr>
            <w:tcW w:w="9072" w:type="dxa"/>
            <w:shd w:val="clear" w:color="auto" w:fill="D9D9D9" w:themeFill="background1" w:themeFillShade="D9"/>
            <w:vAlign w:val="center"/>
          </w:tcPr>
          <w:p w14:paraId="2E103B9E" w14:textId="77777777" w:rsidR="009F0A00" w:rsidRPr="007F3E87" w:rsidRDefault="009F0A00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lastRenderedPageBreak/>
              <w:t>Cena oferty</w:t>
            </w:r>
          </w:p>
        </w:tc>
      </w:tr>
      <w:tr w:rsidR="008D4695" w:rsidRPr="007F3E87" w14:paraId="2B66D247" w14:textId="77777777" w:rsidTr="004653A2">
        <w:tc>
          <w:tcPr>
            <w:tcW w:w="9072" w:type="dxa"/>
            <w:shd w:val="clear" w:color="auto" w:fill="auto"/>
            <w:vAlign w:val="center"/>
          </w:tcPr>
          <w:p w14:paraId="0C1491F8" w14:textId="293116A5" w:rsidR="008D4695" w:rsidRPr="008D4695" w:rsidRDefault="008D4695" w:rsidP="008D4695">
            <w:pPr>
              <w:spacing w:after="120" w:line="276" w:lineRule="auto"/>
              <w:rPr>
                <w:b/>
                <w:bCs/>
                <w:i/>
                <w:sz w:val="28"/>
                <w:szCs w:val="28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="00876C95" w:rsidRPr="00876C95">
              <w:rPr>
                <w:b/>
                <w:sz w:val="22"/>
                <w:szCs w:val="22"/>
              </w:rPr>
              <w:t>Zakup systemu kopii zapasowej na potrzeby Szpitala Specjalistycznego w Chorzowie.</w:t>
            </w:r>
          </w:p>
          <w:p w14:paraId="0C308B3F" w14:textId="77777777" w:rsidR="008D4695" w:rsidRDefault="008D4695" w:rsidP="005D2664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za wykonanie zamówienia …………….…… złotych netto</w:t>
            </w:r>
          </w:p>
          <w:p w14:paraId="3D5AB38C" w14:textId="77777777" w:rsidR="008D4695" w:rsidRDefault="008D4695" w:rsidP="005D2664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natomiast wraz z należnym podatkiem VAT w wysokości ......%,</w:t>
            </w:r>
          </w:p>
          <w:p w14:paraId="5BA6DC85" w14:textId="77777777" w:rsidR="008D4695" w:rsidRPr="005D2664" w:rsidRDefault="008D4695" w:rsidP="008D469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cena za wykonanie zamówienia wynosi: </w:t>
            </w:r>
            <w:r>
              <w:rPr>
                <w:b/>
                <w:sz w:val="22"/>
                <w:szCs w:val="22"/>
                <w:u w:val="single"/>
              </w:rPr>
              <w:t>……………….. zł brutto</w:t>
            </w:r>
          </w:p>
        </w:tc>
      </w:tr>
    </w:tbl>
    <w:p w14:paraId="229DC037" w14:textId="77777777" w:rsidR="008D4695" w:rsidRDefault="008D4695" w:rsidP="003030BB">
      <w:pPr>
        <w:jc w:val="both"/>
        <w:rPr>
          <w:b/>
          <w:sz w:val="22"/>
          <w:szCs w:val="22"/>
        </w:rPr>
      </w:pPr>
    </w:p>
    <w:p w14:paraId="18E3D054" w14:textId="77777777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76BBF1E4" w14:textId="77777777" w:rsidR="003030BB" w:rsidRDefault="00FF57EE" w:rsidP="003030BB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233BADB1" w14:textId="64AC71B7" w:rsidR="003030BB" w:rsidRPr="003030BB" w:rsidRDefault="003030BB" w:rsidP="003030BB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t>oferowany sprzęt jest fabrycznie nowy i nieużywany, jest</w:t>
      </w:r>
      <w:r w:rsidRPr="003030BB">
        <w:rPr>
          <w:rFonts w:cs="Arial"/>
          <w:bCs/>
          <w:szCs w:val="20"/>
        </w:rPr>
        <w:t xml:space="preserve"> w aktualnej ofercie producenta na dzień składania ofert,</w:t>
      </w:r>
      <w:r>
        <w:t xml:space="preserve"> </w:t>
      </w:r>
      <w:r w:rsidR="00876C95">
        <w:t>posiada stosowne</w:t>
      </w:r>
      <w:r>
        <w:t xml:space="preserve"> dokumenty, certyfikaty i aprobaty </w:t>
      </w:r>
      <w:r w:rsidR="00876C95">
        <w:t>dopuszczające sprzęt</w:t>
      </w:r>
      <w:r>
        <w:t xml:space="preserve"> do sprzedaży i użytkowania na terenie RP.</w:t>
      </w:r>
    </w:p>
    <w:p w14:paraId="43832E80" w14:textId="7777777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1A9BBE1E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63D941AA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15A40E48" w14:textId="77777777" w:rsidTr="00B92B5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20B8FC83" w14:textId="77777777"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3BBFAB0" w14:textId="77777777"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 xml:space="preserve">Opis części zamówienia, którą Wykonawca </w:t>
            </w:r>
          </w:p>
          <w:p w14:paraId="0D8D2E9F" w14:textId="77777777"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C4246D3" w14:textId="77777777"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Nazwa Podwykonawcy</w:t>
            </w:r>
          </w:p>
        </w:tc>
      </w:tr>
      <w:tr w:rsidR="00BC4F99" w:rsidRPr="001661BD" w14:paraId="61D786FB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C49CEC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C4EF7C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245B82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4623595" w14:textId="77777777" w:rsidR="00CC16D8" w:rsidRPr="00CC16D8" w:rsidRDefault="00CC16D8" w:rsidP="00CC16D8">
      <w:pPr>
        <w:ind w:left="644"/>
        <w:jc w:val="both"/>
        <w:rPr>
          <w:i/>
          <w:sz w:val="20"/>
          <w:szCs w:val="20"/>
        </w:rPr>
      </w:pPr>
      <w:r w:rsidRPr="00CC16D8">
        <w:rPr>
          <w:sz w:val="20"/>
          <w:szCs w:val="20"/>
        </w:rPr>
        <w:t>(</w:t>
      </w:r>
      <w:r w:rsidRPr="00CC16D8">
        <w:rPr>
          <w:i/>
          <w:sz w:val="20"/>
          <w:szCs w:val="20"/>
        </w:rPr>
        <w:t>w przypadku nie wskazania</w:t>
      </w:r>
      <w:r w:rsidRPr="00CC16D8">
        <w:rPr>
          <w:sz w:val="20"/>
          <w:szCs w:val="20"/>
        </w:rPr>
        <w:t xml:space="preserve"> </w:t>
      </w:r>
      <w:r w:rsidRPr="00CC16D8">
        <w:rPr>
          <w:i/>
          <w:sz w:val="20"/>
          <w:szCs w:val="20"/>
        </w:rPr>
        <w:t>udziału podwykonawców</w:t>
      </w:r>
      <w:r w:rsidRPr="00CC16D8">
        <w:rPr>
          <w:sz w:val="20"/>
          <w:szCs w:val="20"/>
        </w:rPr>
        <w:t xml:space="preserve"> </w:t>
      </w:r>
      <w:r w:rsidRPr="00CC16D8">
        <w:rPr>
          <w:i/>
          <w:sz w:val="20"/>
          <w:szCs w:val="20"/>
        </w:rPr>
        <w:t>Zamawiający przyjmie, że całe zamówienie zostanie wykonane przez Wykonawcę, bez udziału Podwykonawcy).</w:t>
      </w:r>
    </w:p>
    <w:p w14:paraId="66AE6C45" w14:textId="77777777" w:rsidR="00F846E3" w:rsidRPr="00F846E3" w:rsidRDefault="00F846E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b/>
          <w:color w:val="FF0000"/>
          <w:sz w:val="22"/>
          <w:szCs w:val="22"/>
        </w:rPr>
      </w:pPr>
      <w:r>
        <w:rPr>
          <w:sz w:val="22"/>
          <w:szCs w:val="22"/>
        </w:rPr>
        <w:t>oferowany przedmiot zamówienia spełni</w:t>
      </w:r>
      <w:r w:rsidR="005629B9">
        <w:rPr>
          <w:sz w:val="22"/>
          <w:szCs w:val="22"/>
        </w:rPr>
        <w:t>a stawiane wymogi określone w S</w:t>
      </w:r>
      <w:r>
        <w:rPr>
          <w:sz w:val="22"/>
          <w:szCs w:val="22"/>
        </w:rPr>
        <w:t>W</w:t>
      </w:r>
      <w:r w:rsidR="005629B9">
        <w:rPr>
          <w:sz w:val="22"/>
          <w:szCs w:val="22"/>
        </w:rPr>
        <w:t>Z</w:t>
      </w:r>
      <w:r>
        <w:rPr>
          <w:sz w:val="22"/>
          <w:szCs w:val="22"/>
        </w:rPr>
        <w:t xml:space="preserve"> oraz szczegółowym opisie przedmiotu zamówienia</w:t>
      </w:r>
    </w:p>
    <w:p w14:paraId="4C7C766C" w14:textId="77777777" w:rsidR="00FF57EE" w:rsidRPr="008D4695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b/>
          <w:color w:val="FF0000"/>
          <w:sz w:val="22"/>
          <w:szCs w:val="22"/>
        </w:rPr>
      </w:pPr>
      <w:r w:rsidRPr="00A55A31">
        <w:rPr>
          <w:b/>
          <w:sz w:val="22"/>
          <w:szCs w:val="22"/>
        </w:rPr>
        <w:t xml:space="preserve">udzielamy gwarancji </w:t>
      </w:r>
      <w:r w:rsidRPr="00876C95">
        <w:rPr>
          <w:b/>
          <w:sz w:val="22"/>
          <w:szCs w:val="22"/>
        </w:rPr>
        <w:t>na okres .......... miesięcy licząc od daty odbioru końcowego;</w:t>
      </w:r>
    </w:p>
    <w:p w14:paraId="5DD7E187" w14:textId="7AA5FE24" w:rsidR="00DA34D3" w:rsidRPr="008D4695" w:rsidRDefault="00DA34D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b/>
          <w:color w:val="FF0000"/>
          <w:sz w:val="22"/>
          <w:szCs w:val="22"/>
        </w:rPr>
      </w:pPr>
      <w:r w:rsidRPr="008D4695">
        <w:rPr>
          <w:b/>
          <w:color w:val="FF0000"/>
          <w:sz w:val="22"/>
          <w:szCs w:val="22"/>
        </w:rPr>
        <w:t xml:space="preserve">termin wykonania </w:t>
      </w:r>
      <w:r w:rsidR="00427901" w:rsidRPr="008D4695">
        <w:rPr>
          <w:b/>
          <w:color w:val="FF0000"/>
          <w:sz w:val="22"/>
          <w:szCs w:val="22"/>
        </w:rPr>
        <w:t>zamówienia</w:t>
      </w:r>
      <w:r w:rsidR="00427901" w:rsidRPr="008D4695">
        <w:rPr>
          <w:color w:val="FF0000"/>
          <w:sz w:val="22"/>
          <w:szCs w:val="22"/>
        </w:rPr>
        <w:t>,</w:t>
      </w:r>
      <w:r w:rsidRPr="008D4695">
        <w:rPr>
          <w:b/>
          <w:color w:val="FF0000"/>
          <w:sz w:val="22"/>
          <w:szCs w:val="22"/>
        </w:rPr>
        <w:t xml:space="preserve"> deklarujemy </w:t>
      </w:r>
      <w:r w:rsidR="003F1F62" w:rsidRPr="008D4695">
        <w:rPr>
          <w:b/>
          <w:color w:val="FF0000"/>
          <w:sz w:val="22"/>
          <w:szCs w:val="22"/>
        </w:rPr>
        <w:t>na …</w:t>
      </w:r>
      <w:r w:rsidRPr="008D4695">
        <w:rPr>
          <w:b/>
          <w:color w:val="FF0000"/>
          <w:sz w:val="22"/>
          <w:szCs w:val="22"/>
        </w:rPr>
        <w:t>……. dni od dnia zawarcia umowy (</w:t>
      </w:r>
      <w:r w:rsidR="003F1F62">
        <w:rPr>
          <w:b/>
          <w:color w:val="FF0000"/>
          <w:sz w:val="22"/>
          <w:szCs w:val="22"/>
        </w:rPr>
        <w:t>7,14,21</w:t>
      </w:r>
      <w:r w:rsidR="008C3AE1">
        <w:rPr>
          <w:b/>
          <w:color w:val="FF0000"/>
          <w:sz w:val="22"/>
          <w:szCs w:val="22"/>
        </w:rPr>
        <w:t xml:space="preserve"> </w:t>
      </w:r>
      <w:r w:rsidRPr="008D4695">
        <w:rPr>
          <w:b/>
          <w:color w:val="FF0000"/>
          <w:sz w:val="22"/>
          <w:szCs w:val="22"/>
        </w:rPr>
        <w:t>zgodnie z rozdziałem 21.2 SWZ)</w:t>
      </w:r>
      <w:r w:rsidRPr="008D4695">
        <w:rPr>
          <w:color w:val="FF0000"/>
          <w:sz w:val="22"/>
          <w:szCs w:val="22"/>
        </w:rPr>
        <w:t>,</w:t>
      </w:r>
    </w:p>
    <w:p w14:paraId="3DF3DF25" w14:textId="77777777" w:rsidR="00DA34D3" w:rsidRPr="00A55A31" w:rsidRDefault="00DA34D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b/>
          <w:sz w:val="22"/>
          <w:szCs w:val="22"/>
        </w:rPr>
      </w:pPr>
      <w:r>
        <w:rPr>
          <w:color w:val="000000"/>
          <w:sz w:val="22"/>
          <w:szCs w:val="22"/>
        </w:rPr>
        <w:t xml:space="preserve">termin płatności ustalamy </w:t>
      </w:r>
      <w:r>
        <w:rPr>
          <w:b/>
          <w:bCs/>
          <w:color w:val="000000"/>
          <w:sz w:val="22"/>
          <w:szCs w:val="22"/>
        </w:rPr>
        <w:t>na 30 dni</w:t>
      </w:r>
      <w:r>
        <w:rPr>
          <w:color w:val="000000"/>
          <w:sz w:val="22"/>
          <w:szCs w:val="22"/>
        </w:rPr>
        <w:t>, licząc od dnia otrzymania prawidłowo wystawionej faktury VAT,</w:t>
      </w:r>
    </w:p>
    <w:p w14:paraId="4FC465E2" w14:textId="757AE2A8"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876C95">
        <w:rPr>
          <w:sz w:val="22"/>
        </w:rPr>
        <w:t>wzorem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14:paraId="3C8567F8" w14:textId="77777777"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64F258E7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40497E85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5E877DAB" w14:textId="6CC5FA43" w:rsidR="00CE3AE6" w:rsidRPr="00A9564B" w:rsidRDefault="00A55A31" w:rsidP="00A9564B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A55A31">
        <w:rPr>
          <w:b/>
          <w:sz w:val="40"/>
          <w:szCs w:val="40"/>
          <w:u w:val="single"/>
        </w:rPr>
        <w:lastRenderedPageBreak/>
        <w:t>□</w:t>
      </w:r>
      <w:r>
        <w:rPr>
          <w:b/>
          <w:sz w:val="22"/>
          <w:szCs w:val="22"/>
          <w:u w:val="single"/>
        </w:rPr>
        <w:t xml:space="preserve">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</w:t>
      </w:r>
      <w:r>
        <w:rPr>
          <w:bCs/>
          <w:sz w:val="22"/>
          <w:szCs w:val="22"/>
        </w:rPr>
        <w:br/>
      </w:r>
      <w:r w:rsidR="00267D1F" w:rsidRPr="00CE3AE6">
        <w:rPr>
          <w:bCs/>
          <w:sz w:val="22"/>
          <w:szCs w:val="22"/>
        </w:rPr>
        <w:t>z ustawą z dnia 11 marca 2014 r. o podatku od towarów i usług (</w:t>
      </w:r>
      <w:proofErr w:type="spellStart"/>
      <w:r w:rsidR="00CE3AE6">
        <w:rPr>
          <w:bCs/>
          <w:sz w:val="22"/>
          <w:szCs w:val="22"/>
        </w:rPr>
        <w:t>t.j</w:t>
      </w:r>
      <w:proofErr w:type="spellEnd"/>
      <w:r w:rsidR="00CE3AE6">
        <w:rPr>
          <w:bCs/>
          <w:sz w:val="22"/>
          <w:szCs w:val="22"/>
        </w:rPr>
        <w:t xml:space="preserve">. </w:t>
      </w:r>
      <w:r w:rsidR="00267D1F" w:rsidRPr="00CE3AE6">
        <w:rPr>
          <w:bCs/>
          <w:sz w:val="22"/>
          <w:szCs w:val="22"/>
        </w:rPr>
        <w:t>Dz. U. z 20</w:t>
      </w:r>
      <w:r w:rsidR="00FB7149">
        <w:rPr>
          <w:bCs/>
          <w:sz w:val="22"/>
          <w:szCs w:val="22"/>
        </w:rPr>
        <w:t>23</w:t>
      </w:r>
      <w:r w:rsidR="00267D1F" w:rsidRPr="00CE3AE6">
        <w:rPr>
          <w:bCs/>
          <w:sz w:val="22"/>
          <w:szCs w:val="22"/>
        </w:rPr>
        <w:t xml:space="preserve">r. poz. </w:t>
      </w:r>
      <w:r w:rsidR="00FB7149">
        <w:rPr>
          <w:bCs/>
          <w:sz w:val="22"/>
          <w:szCs w:val="22"/>
        </w:rPr>
        <w:t>1570</w:t>
      </w:r>
      <w:r w:rsidR="00267D1F" w:rsidRPr="00CE3AE6">
        <w:rPr>
          <w:bCs/>
          <w:sz w:val="22"/>
          <w:szCs w:val="22"/>
        </w:rPr>
        <w:t>)</w:t>
      </w:r>
    </w:p>
    <w:p w14:paraId="0EED02A8" w14:textId="3228D52E" w:rsidR="00CE3AE6" w:rsidRDefault="00A55A31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A55A31">
        <w:rPr>
          <w:b/>
          <w:sz w:val="44"/>
          <w:szCs w:val="44"/>
          <w:u w:val="single"/>
        </w:rPr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</w:t>
      </w:r>
      <w:r>
        <w:rPr>
          <w:bCs/>
          <w:sz w:val="22"/>
          <w:szCs w:val="22"/>
        </w:rPr>
        <w:t xml:space="preserve">ku podatkowego zgodnie z ustawą </w:t>
      </w:r>
      <w:r w:rsidR="00CE3AE6" w:rsidRPr="00CE3AE6">
        <w:rPr>
          <w:bCs/>
          <w:sz w:val="22"/>
          <w:szCs w:val="22"/>
        </w:rPr>
        <w:t>z dnia 11 marca 2014 r. o podatku od tow</w:t>
      </w:r>
      <w:r w:rsidR="00FB7149">
        <w:rPr>
          <w:bCs/>
          <w:sz w:val="22"/>
          <w:szCs w:val="22"/>
        </w:rPr>
        <w:t>arów i usług (</w:t>
      </w:r>
      <w:proofErr w:type="spellStart"/>
      <w:r w:rsidR="00FB7149">
        <w:rPr>
          <w:bCs/>
          <w:sz w:val="22"/>
          <w:szCs w:val="22"/>
        </w:rPr>
        <w:t>t.j</w:t>
      </w:r>
      <w:proofErr w:type="spellEnd"/>
      <w:r w:rsidR="00FB7149">
        <w:rPr>
          <w:bCs/>
          <w:sz w:val="22"/>
          <w:szCs w:val="22"/>
        </w:rPr>
        <w:t>. Dz. U. z 2023r. poz. 1570</w:t>
      </w:r>
      <w:r w:rsidR="00CE3AE6" w:rsidRPr="00CE3AE6">
        <w:rPr>
          <w:bCs/>
          <w:sz w:val="22"/>
          <w:szCs w:val="22"/>
        </w:rPr>
        <w:t>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B92B5F" w14:paraId="7F83482B" w14:textId="77777777" w:rsidTr="00B92B5F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58BB256" w14:textId="77777777"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B4555C6" w14:textId="77777777"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DF8602D" w14:textId="77777777"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C8E709E" w14:textId="77777777"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ED129D" w14:paraId="43111CE8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493AD" w14:textId="77777777" w:rsidR="00CE3AE6" w:rsidRPr="00ED129D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25002" w14:textId="77777777" w:rsidR="00CE3AE6" w:rsidRPr="00ED129D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40F62" w14:textId="77777777" w:rsidR="00CE3AE6" w:rsidRPr="00ED129D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ECDFD" w14:textId="77777777" w:rsidR="00CE3AE6" w:rsidRPr="00ED129D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028EBA64" w14:textId="1F910C22" w:rsidR="00ED129D" w:rsidRPr="00ED129D" w:rsidRDefault="00ED129D" w:rsidP="00ED129D">
      <w:pPr>
        <w:pStyle w:val="Akapitzlist"/>
        <w:numPr>
          <w:ilvl w:val="0"/>
          <w:numId w:val="1"/>
        </w:numPr>
        <w:spacing w:before="100" w:beforeAutospacing="1" w:after="100" w:afterAutospacing="1"/>
        <w:ind w:left="284" w:hanging="284"/>
        <w:jc w:val="both"/>
        <w:rPr>
          <w:sz w:val="22"/>
          <w:szCs w:val="22"/>
        </w:rPr>
      </w:pPr>
      <w:r w:rsidRPr="00ED129D">
        <w:rPr>
          <w:rFonts w:eastAsia="Arial"/>
          <w:b/>
          <w:color w:val="000000" w:themeColor="text1"/>
          <w:sz w:val="22"/>
          <w:szCs w:val="22"/>
        </w:rPr>
        <w:t xml:space="preserve"> </w:t>
      </w:r>
      <w:r w:rsidRPr="00ED129D">
        <w:rPr>
          <w:color w:val="000000" w:themeColor="text1"/>
          <w:sz w:val="22"/>
          <w:szCs w:val="22"/>
        </w:rPr>
        <w:t>Zastrzegam tajność informacji stanowiących tajemnicę przedsiębiorstwa w rozumieniu przepisów ustawy o zwalczaniu nieuczciwej konkurencji (</w:t>
      </w:r>
      <w:r w:rsidRPr="00ED129D">
        <w:rPr>
          <w:color w:val="000000" w:themeColor="text1"/>
          <w:sz w:val="22"/>
          <w:szCs w:val="22"/>
          <w:u w:val="single"/>
        </w:rPr>
        <w:t>Dz.</w:t>
      </w:r>
      <w:r w:rsidR="00DA34D3">
        <w:rPr>
          <w:color w:val="000000" w:themeColor="text1"/>
          <w:sz w:val="22"/>
          <w:szCs w:val="22"/>
          <w:u w:val="single"/>
        </w:rPr>
        <w:t xml:space="preserve"> </w:t>
      </w:r>
      <w:r w:rsidR="00FB7149">
        <w:rPr>
          <w:color w:val="000000" w:themeColor="text1"/>
          <w:sz w:val="22"/>
          <w:szCs w:val="22"/>
          <w:u w:val="single"/>
        </w:rPr>
        <w:t>U. 2022 poz. 1233</w:t>
      </w:r>
      <w:r w:rsidRPr="00ED129D">
        <w:rPr>
          <w:color w:val="000000" w:themeColor="text1"/>
          <w:sz w:val="22"/>
          <w:szCs w:val="22"/>
        </w:rPr>
        <w:t xml:space="preserve">), zawartych w ofercie na stronach od </w:t>
      </w:r>
      <w:r w:rsidR="00030518">
        <w:rPr>
          <w:color w:val="000000" w:themeColor="text1"/>
          <w:sz w:val="22"/>
          <w:szCs w:val="22"/>
        </w:rPr>
        <w:t xml:space="preserve">_____________ </w:t>
      </w:r>
      <w:r w:rsidRPr="00ED129D">
        <w:rPr>
          <w:color w:val="000000" w:themeColor="text1"/>
          <w:sz w:val="22"/>
          <w:szCs w:val="22"/>
        </w:rPr>
        <w:t xml:space="preserve">do </w:t>
      </w:r>
      <w:r w:rsidR="00030518">
        <w:rPr>
          <w:color w:val="000000" w:themeColor="text1"/>
          <w:sz w:val="22"/>
          <w:szCs w:val="22"/>
        </w:rPr>
        <w:t>_____________</w:t>
      </w:r>
    </w:p>
    <w:p w14:paraId="38913418" w14:textId="77777777" w:rsidR="00ED129D" w:rsidRPr="00ED129D" w:rsidRDefault="00ED129D" w:rsidP="00ED129D">
      <w:pPr>
        <w:pStyle w:val="Akapitzlist"/>
        <w:spacing w:before="100" w:beforeAutospacing="1" w:after="100" w:afterAutospacing="1"/>
        <w:ind w:left="284"/>
        <w:jc w:val="both"/>
        <w:rPr>
          <w:color w:val="000000" w:themeColor="text1"/>
          <w:sz w:val="22"/>
          <w:szCs w:val="22"/>
        </w:rPr>
      </w:pPr>
    </w:p>
    <w:p w14:paraId="3588452D" w14:textId="77777777" w:rsidR="00ED129D" w:rsidRPr="00ED129D" w:rsidRDefault="00ED129D" w:rsidP="00ED129D">
      <w:pPr>
        <w:pStyle w:val="Akapitzlist"/>
        <w:spacing w:before="100" w:beforeAutospacing="1" w:after="100" w:afterAutospacing="1"/>
        <w:ind w:left="284"/>
        <w:jc w:val="both"/>
        <w:rPr>
          <w:sz w:val="22"/>
          <w:szCs w:val="22"/>
        </w:rPr>
      </w:pPr>
      <w:r w:rsidRPr="00ED129D">
        <w:rPr>
          <w:color w:val="000000" w:themeColor="text1"/>
          <w:sz w:val="22"/>
          <w:szCs w:val="22"/>
        </w:rPr>
        <w:t>Jednocześnie do oferty dołączam uzasadnienie wskazujące, że zastrzeżone informacje faktycznie stanowią tajemnicę przedsiębiorstwa, zgodnie z w/w ustawą.</w:t>
      </w:r>
    </w:p>
    <w:p w14:paraId="47D2B2A1" w14:textId="77777777" w:rsidR="00ED129D" w:rsidRPr="00ED129D" w:rsidRDefault="00ED129D" w:rsidP="00ED129D">
      <w:pPr>
        <w:pStyle w:val="Akapitzlist"/>
        <w:rPr>
          <w:b/>
          <w:sz w:val="22"/>
          <w:szCs w:val="22"/>
        </w:rPr>
      </w:pPr>
    </w:p>
    <w:p w14:paraId="791B97D0" w14:textId="77777777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AE2ACB" w:rsidRPr="00AE2ACB" w14:paraId="068F9F41" w14:textId="77777777" w:rsidTr="00DC336F">
        <w:tc>
          <w:tcPr>
            <w:tcW w:w="2551" w:type="dxa"/>
            <w:shd w:val="clear" w:color="auto" w:fill="auto"/>
            <w:vAlign w:val="center"/>
          </w:tcPr>
          <w:p w14:paraId="329BF1C9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2397832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00C5D207" w14:textId="77777777" w:rsidTr="00DC336F">
        <w:tc>
          <w:tcPr>
            <w:tcW w:w="2551" w:type="dxa"/>
            <w:shd w:val="clear" w:color="auto" w:fill="auto"/>
            <w:vAlign w:val="center"/>
          </w:tcPr>
          <w:p w14:paraId="4EDD2E8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164F719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378C6B0" w14:textId="77777777" w:rsidTr="00DC336F">
        <w:tc>
          <w:tcPr>
            <w:tcW w:w="2551" w:type="dxa"/>
            <w:shd w:val="clear" w:color="auto" w:fill="auto"/>
            <w:vAlign w:val="center"/>
          </w:tcPr>
          <w:p w14:paraId="4017090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4EC2D52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7DDC70F2" w14:textId="77777777" w:rsidTr="00DC336F">
        <w:tc>
          <w:tcPr>
            <w:tcW w:w="2551" w:type="dxa"/>
            <w:shd w:val="clear" w:color="auto" w:fill="auto"/>
            <w:vAlign w:val="center"/>
          </w:tcPr>
          <w:p w14:paraId="6B6B0F4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0535D94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CE5E80E" w14:textId="77777777" w:rsidR="00525EFF" w:rsidRDefault="0097776D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>
        <w:rPr>
          <w:sz w:val="22"/>
          <w:szCs w:val="22"/>
        </w:rPr>
        <w:t xml:space="preserve"> są:</w:t>
      </w:r>
    </w:p>
    <w:p w14:paraId="6B04298A" w14:textId="77777777"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14:paraId="19BA85C7" w14:textId="77777777"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23AAD379" w14:textId="77777777"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6B7F9AED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19676B5D" w14:textId="77777777" w:rsidR="00E3260B" w:rsidRDefault="00E3260B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2F8E8C9A" w14:textId="77777777" w:rsidR="00E3260B" w:rsidRPr="006E2451" w:rsidRDefault="00E3260B" w:rsidP="006E2451">
      <w:pPr>
        <w:rPr>
          <w:i/>
        </w:rPr>
      </w:pPr>
    </w:p>
    <w:p w14:paraId="0AB4C42B" w14:textId="77777777" w:rsidR="00E3260B" w:rsidRPr="006E2451" w:rsidRDefault="00E3260B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  NALEŻY PODPISAĆ ELEKTRONICZNIE </w:t>
      </w:r>
    </w:p>
    <w:p w14:paraId="53D65F64" w14:textId="77777777" w:rsidR="00E3260B" w:rsidRPr="006E2451" w:rsidRDefault="00E3260B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       (PODPISEM  KWALIFIKOWANYM)</w:t>
      </w:r>
    </w:p>
    <w:p w14:paraId="62165AE4" w14:textId="77777777" w:rsidR="00E3260B" w:rsidRPr="006E2451" w:rsidRDefault="00E3260B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</w:t>
      </w:r>
      <w:r w:rsidR="00934F2D" w:rsidRPr="006E2451">
        <w:rPr>
          <w:b/>
          <w:i/>
          <w:sz w:val="18"/>
          <w:szCs w:val="18"/>
        </w:rPr>
        <w:t xml:space="preserve">               </w:t>
      </w:r>
      <w:r w:rsidR="006E2451" w:rsidRPr="006E2451">
        <w:rPr>
          <w:b/>
          <w:i/>
          <w:sz w:val="18"/>
          <w:szCs w:val="18"/>
        </w:rPr>
        <w:t xml:space="preserve">                 </w:t>
      </w:r>
      <w:r w:rsidRPr="006E2451">
        <w:rPr>
          <w:b/>
          <w:i/>
          <w:sz w:val="18"/>
          <w:szCs w:val="18"/>
        </w:rPr>
        <w:t xml:space="preserve"> LUB</w:t>
      </w:r>
    </w:p>
    <w:p w14:paraId="0EA9B552" w14:textId="77777777" w:rsidR="00E3260B" w:rsidRPr="006E2451" w:rsidRDefault="00934F2D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</w:t>
      </w:r>
      <w:r w:rsidR="006E2451" w:rsidRPr="006E2451">
        <w:rPr>
          <w:b/>
          <w:i/>
          <w:sz w:val="18"/>
          <w:szCs w:val="18"/>
        </w:rPr>
        <w:t xml:space="preserve">                </w:t>
      </w:r>
      <w:r w:rsidRPr="006E2451">
        <w:rPr>
          <w:b/>
          <w:i/>
          <w:sz w:val="18"/>
          <w:szCs w:val="18"/>
        </w:rPr>
        <w:t xml:space="preserve">  </w:t>
      </w:r>
      <w:r w:rsidR="00E3260B" w:rsidRPr="006E2451">
        <w:rPr>
          <w:b/>
          <w:i/>
          <w:sz w:val="18"/>
          <w:szCs w:val="18"/>
        </w:rPr>
        <w:t xml:space="preserve">PODPISEM OSOBISTYM  </w:t>
      </w:r>
    </w:p>
    <w:p w14:paraId="1F9DD220" w14:textId="77777777" w:rsidR="00E3260B" w:rsidRPr="006E2451" w:rsidRDefault="00934F2D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               </w:t>
      </w:r>
      <w:r w:rsidR="006E2451" w:rsidRPr="006E2451">
        <w:rPr>
          <w:b/>
          <w:i/>
          <w:sz w:val="18"/>
          <w:szCs w:val="18"/>
        </w:rPr>
        <w:t xml:space="preserve">                </w:t>
      </w:r>
      <w:r w:rsidR="00E3260B" w:rsidRPr="006E2451">
        <w:rPr>
          <w:b/>
          <w:i/>
          <w:sz w:val="18"/>
          <w:szCs w:val="18"/>
        </w:rPr>
        <w:t xml:space="preserve">  LUB</w:t>
      </w:r>
    </w:p>
    <w:p w14:paraId="0492C61C" w14:textId="77777777" w:rsidR="0097776D" w:rsidRPr="006E2451" w:rsidRDefault="006E2451" w:rsidP="006E2451">
      <w:pPr>
        <w:ind w:left="4956"/>
        <w:rPr>
          <w:b/>
          <w:i/>
          <w:sz w:val="18"/>
          <w:szCs w:val="18"/>
        </w:rPr>
      </w:pPr>
      <w:bookmarkStart w:id="0" w:name="_GoBack"/>
      <w:bookmarkEnd w:id="0"/>
      <w:r w:rsidRPr="006E2451">
        <w:rPr>
          <w:b/>
          <w:i/>
          <w:sz w:val="18"/>
          <w:szCs w:val="18"/>
        </w:rPr>
        <w:t xml:space="preserve">                     </w:t>
      </w:r>
      <w:r w:rsidR="00E3260B" w:rsidRPr="006E2451">
        <w:rPr>
          <w:b/>
          <w:i/>
          <w:sz w:val="18"/>
          <w:szCs w:val="18"/>
        </w:rPr>
        <w:t>PODPISEM ZAUFANYM</w:t>
      </w:r>
    </w:p>
    <w:sectPr w:rsidR="0097776D" w:rsidRPr="006E2451" w:rsidSect="003030BB">
      <w:headerReference w:type="default" r:id="rId16"/>
      <w:pgSz w:w="11906" w:h="16838"/>
      <w:pgMar w:top="1276" w:right="1417" w:bottom="1701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0286231" w14:textId="77777777" w:rsidR="00FD0BA1" w:rsidRDefault="00FD0BA1" w:rsidP="00FF57EE">
      <w:r>
        <w:separator/>
      </w:r>
    </w:p>
  </w:endnote>
  <w:endnote w:type="continuationSeparator" w:id="0">
    <w:p w14:paraId="5228BDB6" w14:textId="77777777" w:rsidR="00FD0BA1" w:rsidRDefault="00FD0BA1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01BE28" w14:textId="77777777" w:rsidR="00FD0BA1" w:rsidRDefault="00FD0BA1" w:rsidP="00FF57EE">
      <w:r>
        <w:separator/>
      </w:r>
    </w:p>
  </w:footnote>
  <w:footnote w:type="continuationSeparator" w:id="0">
    <w:p w14:paraId="63A9D181" w14:textId="77777777" w:rsidR="00FD0BA1" w:rsidRDefault="00FD0BA1" w:rsidP="00FF57EE">
      <w:r>
        <w:continuationSeparator/>
      </w:r>
    </w:p>
  </w:footnote>
  <w:footnote w:id="1">
    <w:p w14:paraId="051D8D8F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59CC4AD7" w14:textId="77777777" w:rsidR="009D75A8" w:rsidRPr="00A55A31" w:rsidRDefault="009D75A8" w:rsidP="009D75A8">
      <w:pPr>
        <w:pStyle w:val="Tekstprzypisudolnego"/>
        <w:spacing w:after="60"/>
        <w:ind w:left="142" w:hanging="142"/>
        <w:jc w:val="both"/>
        <w:rPr>
          <w:sz w:val="18"/>
          <w:szCs w:val="18"/>
        </w:rPr>
      </w:pPr>
      <w:r w:rsidRPr="00A55A31">
        <w:rPr>
          <w:sz w:val="18"/>
          <w:szCs w:val="18"/>
        </w:rPr>
        <w:t>* niepotrzebne skreślić</w:t>
      </w:r>
      <w:r w:rsidR="0022574C">
        <w:rPr>
          <w:sz w:val="18"/>
          <w:szCs w:val="18"/>
        </w:rPr>
        <w:t xml:space="preserve">/ </w:t>
      </w:r>
      <w:r w:rsidR="00A9564B">
        <w:rPr>
          <w:sz w:val="18"/>
          <w:szCs w:val="18"/>
        </w:rPr>
        <w:t>zaznaczyć</w:t>
      </w:r>
    </w:p>
    <w:p w14:paraId="0D5FF42C" w14:textId="77777777" w:rsidR="00FF57EE" w:rsidRPr="00A55A31" w:rsidRDefault="00FF57EE" w:rsidP="009D75A8">
      <w:pPr>
        <w:pStyle w:val="Tekstprzypisudolnego"/>
        <w:spacing w:after="40"/>
        <w:ind w:left="142" w:hanging="142"/>
        <w:jc w:val="both"/>
        <w:rPr>
          <w:sz w:val="18"/>
          <w:szCs w:val="18"/>
        </w:rPr>
      </w:pPr>
      <w:r w:rsidRPr="00A55A31">
        <w:rPr>
          <w:rStyle w:val="Odwoanieprzypisudolnego"/>
          <w:sz w:val="18"/>
          <w:szCs w:val="18"/>
        </w:rPr>
        <w:footnoteRef/>
      </w:r>
      <w:r w:rsidRPr="00A55A31">
        <w:rPr>
          <w:sz w:val="18"/>
          <w:szCs w:val="18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3526FC33" w14:textId="77777777" w:rsidR="00FF57EE" w:rsidRPr="00A55A31" w:rsidRDefault="00FF57EE" w:rsidP="009D75A8">
      <w:pPr>
        <w:pStyle w:val="Tekstprzypisudolnego"/>
        <w:spacing w:after="40"/>
        <w:ind w:left="142" w:hanging="142"/>
        <w:jc w:val="both"/>
        <w:rPr>
          <w:sz w:val="18"/>
          <w:szCs w:val="18"/>
        </w:rPr>
      </w:pPr>
      <w:r w:rsidRPr="00A55A31">
        <w:rPr>
          <w:rStyle w:val="Odwoanieprzypisudolnego"/>
          <w:sz w:val="18"/>
          <w:szCs w:val="18"/>
        </w:rPr>
        <w:footnoteRef/>
      </w:r>
      <w:r w:rsidRPr="00A55A31"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C1B23B" w14:textId="1420A7E4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D30689">
      <w:rPr>
        <w:sz w:val="20"/>
        <w:szCs w:val="20"/>
      </w:rPr>
      <w:t>TP/</w:t>
    </w:r>
    <w:r w:rsidR="00876C95">
      <w:rPr>
        <w:sz w:val="20"/>
        <w:szCs w:val="20"/>
      </w:rPr>
      <w:t>242/15/ZKZ/23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C66E43"/>
    <w:multiLevelType w:val="multilevel"/>
    <w:tmpl w:val="AAF8757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vertAlign w:val="baseline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66202923"/>
    <w:multiLevelType w:val="hybridMultilevel"/>
    <w:tmpl w:val="B268D308"/>
    <w:lvl w:ilvl="0" w:tplc="7E9239DA">
      <w:start w:val="1"/>
      <w:numFmt w:val="lowerLetter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395C4D"/>
    <w:multiLevelType w:val="hybridMultilevel"/>
    <w:tmpl w:val="E960AEF0"/>
    <w:lvl w:ilvl="0" w:tplc="3A1CA122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6C2B79B0"/>
    <w:multiLevelType w:val="hybridMultilevel"/>
    <w:tmpl w:val="3A82080C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6FEC7CD9"/>
    <w:multiLevelType w:val="hybridMultilevel"/>
    <w:tmpl w:val="B860B8FC"/>
    <w:lvl w:ilvl="0" w:tplc="00000004">
      <w:numFmt w:val="bullet"/>
      <w:lvlText w:val="-"/>
      <w:lvlJc w:val="left"/>
      <w:pPr>
        <w:ind w:left="720" w:hanging="360"/>
      </w:pPr>
      <w:rPr>
        <w:rFonts w:ascii="Arial" w:hAnsi="Arial" w:cs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7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0689"/>
    <w:rsid w:val="00020AA3"/>
    <w:rsid w:val="000256E1"/>
    <w:rsid w:val="00030518"/>
    <w:rsid w:val="00033A94"/>
    <w:rsid w:val="00036FCA"/>
    <w:rsid w:val="00075B49"/>
    <w:rsid w:val="001063D3"/>
    <w:rsid w:val="00113335"/>
    <w:rsid w:val="0018292E"/>
    <w:rsid w:val="001C7D84"/>
    <w:rsid w:val="001F14FA"/>
    <w:rsid w:val="001F7B52"/>
    <w:rsid w:val="002214DB"/>
    <w:rsid w:val="0022574C"/>
    <w:rsid w:val="00262DE8"/>
    <w:rsid w:val="00267D1F"/>
    <w:rsid w:val="002A2613"/>
    <w:rsid w:val="002E612D"/>
    <w:rsid w:val="002F1951"/>
    <w:rsid w:val="003030BB"/>
    <w:rsid w:val="00325372"/>
    <w:rsid w:val="00390E1B"/>
    <w:rsid w:val="003B769C"/>
    <w:rsid w:val="003F1F62"/>
    <w:rsid w:val="00427901"/>
    <w:rsid w:val="00472637"/>
    <w:rsid w:val="004D5A42"/>
    <w:rsid w:val="005230C8"/>
    <w:rsid w:val="00525EFF"/>
    <w:rsid w:val="005305D8"/>
    <w:rsid w:val="00546DB7"/>
    <w:rsid w:val="005629B9"/>
    <w:rsid w:val="005844F6"/>
    <w:rsid w:val="005B56C1"/>
    <w:rsid w:val="005B5DF6"/>
    <w:rsid w:val="005D2664"/>
    <w:rsid w:val="005D484D"/>
    <w:rsid w:val="005F6F5F"/>
    <w:rsid w:val="00612195"/>
    <w:rsid w:val="006B63D6"/>
    <w:rsid w:val="006C641D"/>
    <w:rsid w:val="006D09E0"/>
    <w:rsid w:val="006E2451"/>
    <w:rsid w:val="006E4BED"/>
    <w:rsid w:val="006F70E5"/>
    <w:rsid w:val="007A7FC8"/>
    <w:rsid w:val="007D475B"/>
    <w:rsid w:val="007E331F"/>
    <w:rsid w:val="007F3E87"/>
    <w:rsid w:val="00871B0A"/>
    <w:rsid w:val="00876C95"/>
    <w:rsid w:val="008C3AE1"/>
    <w:rsid w:val="008D4695"/>
    <w:rsid w:val="009312B4"/>
    <w:rsid w:val="00934F2D"/>
    <w:rsid w:val="0097776D"/>
    <w:rsid w:val="00983D1D"/>
    <w:rsid w:val="0099002D"/>
    <w:rsid w:val="009D75A8"/>
    <w:rsid w:val="009F0A00"/>
    <w:rsid w:val="00A50E18"/>
    <w:rsid w:val="00A55A31"/>
    <w:rsid w:val="00A9564B"/>
    <w:rsid w:val="00AA39D6"/>
    <w:rsid w:val="00AE2ACB"/>
    <w:rsid w:val="00AE5DCA"/>
    <w:rsid w:val="00AF4AC3"/>
    <w:rsid w:val="00B163FB"/>
    <w:rsid w:val="00B47637"/>
    <w:rsid w:val="00B9086B"/>
    <w:rsid w:val="00B92B5F"/>
    <w:rsid w:val="00BC4F99"/>
    <w:rsid w:val="00BD4D5D"/>
    <w:rsid w:val="00BF2725"/>
    <w:rsid w:val="00C22F7D"/>
    <w:rsid w:val="00C75E74"/>
    <w:rsid w:val="00CB4D99"/>
    <w:rsid w:val="00CC16D8"/>
    <w:rsid w:val="00CE3AE6"/>
    <w:rsid w:val="00D14D7F"/>
    <w:rsid w:val="00D30689"/>
    <w:rsid w:val="00D554C7"/>
    <w:rsid w:val="00DA34D3"/>
    <w:rsid w:val="00DC336F"/>
    <w:rsid w:val="00DF2465"/>
    <w:rsid w:val="00DF7FD2"/>
    <w:rsid w:val="00E1735C"/>
    <w:rsid w:val="00E3260B"/>
    <w:rsid w:val="00E65BB1"/>
    <w:rsid w:val="00EA3737"/>
    <w:rsid w:val="00ED129D"/>
    <w:rsid w:val="00F00810"/>
    <w:rsid w:val="00F134D5"/>
    <w:rsid w:val="00F27361"/>
    <w:rsid w:val="00F31EAC"/>
    <w:rsid w:val="00F846E3"/>
    <w:rsid w:val="00FB7149"/>
    <w:rsid w:val="00FC3482"/>
    <w:rsid w:val="00FD0BA1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61F35B6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L1,Numerowanie,2 heading,A_wyliczenie,K-P_odwolanie,Akapit z listą5,maz_wyliczenie,opis dzialania,Nagłowek 3,Preambuła,Akapit z listą BS,Kolorowa lista — akcent 11,Dot pt,F5 List Paragraph,Recommendation,List Paragraph11,lp1,CW_Lista"/>
    <w:basedOn w:val="Normalny"/>
    <w:link w:val="AkapitzlistZnak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F31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Nagłowek 3 Znak,Preambuła Znak,Akapit z listą BS Znak,Kolorowa lista — akcent 11 Znak,lp1 Znak"/>
    <w:link w:val="Akapitzlist"/>
    <w:uiPriority w:val="34"/>
    <w:qFormat/>
    <w:locked/>
    <w:rsid w:val="00A55A31"/>
    <w:rPr>
      <w:rFonts w:ascii="Times New Roman" w:eastAsia="Times New Roman" w:hAnsi="Times New Roman"/>
      <w:sz w:val="24"/>
      <w:szCs w:val="24"/>
    </w:rPr>
  </w:style>
  <w:style w:type="paragraph" w:customStyle="1" w:styleId="pkt">
    <w:name w:val="pkt"/>
    <w:basedOn w:val="Normalny"/>
    <w:link w:val="pktZnak"/>
    <w:rsid w:val="00A55A31"/>
    <w:pPr>
      <w:spacing w:before="60" w:after="60"/>
      <w:ind w:left="851" w:hanging="295"/>
      <w:jc w:val="both"/>
    </w:pPr>
    <w:rPr>
      <w:rFonts w:eastAsiaTheme="minorEastAsia"/>
      <w:szCs w:val="20"/>
    </w:rPr>
  </w:style>
  <w:style w:type="character" w:customStyle="1" w:styleId="pktZnak">
    <w:name w:val="pkt Znak"/>
    <w:link w:val="pkt"/>
    <w:locked/>
    <w:rsid w:val="00A55A31"/>
    <w:rPr>
      <w:rFonts w:ascii="Times New Roman" w:eastAsiaTheme="minorEastAsia" w:hAnsi="Times New Roman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266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2664"/>
    <w:rPr>
      <w:rFonts w:ascii="Tahoma" w:eastAsia="Times New Roman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ED129D"/>
    <w:pPr>
      <w:spacing w:before="100" w:beforeAutospacing="1" w:after="100" w:afterAutospacing="1"/>
    </w:pPr>
  </w:style>
  <w:style w:type="paragraph" w:customStyle="1" w:styleId="a4-pocztekwyliczenia">
    <w:name w:val="a4-pocztekwyliczenia"/>
    <w:basedOn w:val="Normalny"/>
    <w:rsid w:val="00ED129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ED129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L1,Numerowanie,2 heading,A_wyliczenie,K-P_odwolanie,Akapit z listą5,maz_wyliczenie,opis dzialania,Nagłowek 3,Preambuła,Akapit z listą BS,Kolorowa lista — akcent 11,Dot pt,F5 List Paragraph,Recommendation,List Paragraph11,lp1,CW_Lista"/>
    <w:basedOn w:val="Normalny"/>
    <w:link w:val="AkapitzlistZnak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F31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Nagłowek 3 Znak,Preambuła Znak,Akapit z listą BS Znak,Kolorowa lista — akcent 11 Znak,lp1 Znak"/>
    <w:link w:val="Akapitzlist"/>
    <w:uiPriority w:val="34"/>
    <w:qFormat/>
    <w:locked/>
    <w:rsid w:val="00A55A31"/>
    <w:rPr>
      <w:rFonts w:ascii="Times New Roman" w:eastAsia="Times New Roman" w:hAnsi="Times New Roman"/>
      <w:sz w:val="24"/>
      <w:szCs w:val="24"/>
    </w:rPr>
  </w:style>
  <w:style w:type="paragraph" w:customStyle="1" w:styleId="pkt">
    <w:name w:val="pkt"/>
    <w:basedOn w:val="Normalny"/>
    <w:link w:val="pktZnak"/>
    <w:rsid w:val="00A55A31"/>
    <w:pPr>
      <w:spacing w:before="60" w:after="60"/>
      <w:ind w:left="851" w:hanging="295"/>
      <w:jc w:val="both"/>
    </w:pPr>
    <w:rPr>
      <w:rFonts w:eastAsiaTheme="minorEastAsia"/>
      <w:szCs w:val="20"/>
    </w:rPr>
  </w:style>
  <w:style w:type="character" w:customStyle="1" w:styleId="pktZnak">
    <w:name w:val="pkt Znak"/>
    <w:link w:val="pkt"/>
    <w:locked/>
    <w:rsid w:val="00A55A31"/>
    <w:rPr>
      <w:rFonts w:ascii="Times New Roman" w:eastAsiaTheme="minorEastAsia" w:hAnsi="Times New Roman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266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2664"/>
    <w:rPr>
      <w:rFonts w:ascii="Tahoma" w:eastAsia="Times New Roman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ED129D"/>
    <w:pPr>
      <w:spacing w:before="100" w:beforeAutospacing="1" w:after="100" w:afterAutospacing="1"/>
    </w:pPr>
  </w:style>
  <w:style w:type="paragraph" w:customStyle="1" w:styleId="a4-pocztekwyliczenia">
    <w:name w:val="a4-pocztekwyliczenia"/>
    <w:basedOn w:val="Normalny"/>
    <w:rsid w:val="00ED129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ED12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7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ontrol" Target="activeX/activeX4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ontrol" Target="activeX/activeX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ontrol" Target="activeX/activeX2.xml"/><Relationship Id="rId5" Type="http://schemas.openxmlformats.org/officeDocument/2006/relationships/settings" Target="settings.xml"/><Relationship Id="rId15" Type="http://schemas.openxmlformats.org/officeDocument/2006/relationships/control" Target="activeX/activeX6.xml"/><Relationship Id="rId10" Type="http://schemas.openxmlformats.org/officeDocument/2006/relationships/control" Target="activeX/activeX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control" Target="activeX/activeX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9B4776-894D-4632-A772-D7A8008F89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3</Pages>
  <Words>789</Words>
  <Characters>4736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8</cp:revision>
  <dcterms:created xsi:type="dcterms:W3CDTF">2023-10-04T05:58:00Z</dcterms:created>
  <dcterms:modified xsi:type="dcterms:W3CDTF">2023-10-06T07:15:00Z</dcterms:modified>
</cp:coreProperties>
</file>