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565F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F2E5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F2E5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F2E5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F2E5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F2E5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F2E5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F2E5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F2E5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E5E" w:rsidRPr="007B107C" w:rsidTr="00AE23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F2E5E" w:rsidRPr="007B107C" w:rsidRDefault="002F2E5E" w:rsidP="00AE230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F2E5E" w:rsidRPr="007B107C" w:rsidRDefault="002F2E5E" w:rsidP="00AE230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F2E5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F2E5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F2E5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F2E5E" w:rsidRPr="007B107C" w:rsidRDefault="002F2E5E" w:rsidP="00AE230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F2E5E" w:rsidRPr="007B107C" w:rsidRDefault="002F2E5E" w:rsidP="00AE230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F2E5E" w:rsidRPr="007B107C" w:rsidRDefault="002F2E5E" w:rsidP="00AE230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F2E5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F2E5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do sklepiku UMG - 14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F2E5E" w:rsidRPr="002F2E5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CRZP/161/2023/AZP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F2E5E" w:rsidRPr="002F2E5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E5E" w:rsidRDefault="002F2E5E" w:rsidP="002F2E5E">
      <w:pPr>
        <w:spacing w:after="0" w:line="240" w:lineRule="auto"/>
      </w:pPr>
      <w:r>
        <w:separator/>
      </w:r>
    </w:p>
  </w:endnote>
  <w:endnote w:type="continuationSeparator" w:id="0">
    <w:p w:rsidR="002F2E5E" w:rsidRDefault="002F2E5E" w:rsidP="002F2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E5E" w:rsidRDefault="002F2E5E" w:rsidP="002F2E5E">
      <w:pPr>
        <w:spacing w:after="0" w:line="240" w:lineRule="auto"/>
      </w:pPr>
      <w:r>
        <w:separator/>
      </w:r>
    </w:p>
  </w:footnote>
  <w:footnote w:type="continuationSeparator" w:id="0">
    <w:p w:rsidR="002F2E5E" w:rsidRDefault="002F2E5E" w:rsidP="002F2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E5E" w:rsidRDefault="002F2E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41B"/>
    <w:rsid w:val="002621C4"/>
    <w:rsid w:val="002F2E5E"/>
    <w:rsid w:val="0046741B"/>
    <w:rsid w:val="007B107C"/>
    <w:rsid w:val="007C7D43"/>
    <w:rsid w:val="00843802"/>
    <w:rsid w:val="008750B3"/>
    <w:rsid w:val="00C31816"/>
    <w:rsid w:val="00F5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6EEEFAE-4AA1-4665-B269-E9D6C32B5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2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E5E"/>
  </w:style>
  <w:style w:type="paragraph" w:styleId="Stopka">
    <w:name w:val="footer"/>
    <w:basedOn w:val="Normalny"/>
    <w:link w:val="StopkaZnak"/>
    <w:uiPriority w:val="99"/>
    <w:unhideWhenUsed/>
    <w:rsid w:val="002F2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E5E"/>
  </w:style>
  <w:style w:type="paragraph" w:styleId="Tekstdymka">
    <w:name w:val="Balloon Text"/>
    <w:basedOn w:val="Normalny"/>
    <w:link w:val="TekstdymkaZnak"/>
    <w:uiPriority w:val="99"/>
    <w:semiHidden/>
    <w:unhideWhenUsed/>
    <w:rsid w:val="00F5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2023-10-05T10:45:00Z</cp:lastPrinted>
  <dcterms:created xsi:type="dcterms:W3CDTF">2023-10-05T10:45:00Z</dcterms:created>
  <dcterms:modified xsi:type="dcterms:W3CDTF">2023-10-05T10:45:00Z</dcterms:modified>
</cp:coreProperties>
</file>