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254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A64DE" w:rsidRPr="004A64DE">
        <w:rPr>
          <w:b/>
        </w:rPr>
        <w:t>CRZP/161/2023/AZP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A64DE" w:rsidRPr="004A5DB6" w:rsidTr="00AE2309">
        <w:tc>
          <w:tcPr>
            <w:tcW w:w="9212" w:type="dxa"/>
            <w:shd w:val="clear" w:color="auto" w:fill="auto"/>
          </w:tcPr>
          <w:p w:rsidR="004A64DE" w:rsidRPr="004A5DB6" w:rsidRDefault="004A64DE" w:rsidP="00AE23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A64DE" w:rsidRPr="004A5DB6" w:rsidRDefault="004A64DE" w:rsidP="00AE230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A64DE">
              <w:t>(</w:t>
            </w:r>
            <w:proofErr w:type="spellStart"/>
            <w:r w:rsidRPr="004A64DE">
              <w:t>t.j</w:t>
            </w:r>
            <w:proofErr w:type="spellEnd"/>
            <w:r w:rsidRPr="004A64D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A64DE" w:rsidRPr="004A5DB6" w:rsidRDefault="004A64DE" w:rsidP="00AE23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64DE" w:rsidRPr="004A5DB6" w:rsidRDefault="004A64DE" w:rsidP="00AE23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A64DE" w:rsidRPr="004A5DB6" w:rsidRDefault="004A64DE" w:rsidP="00AE230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A64DE" w:rsidRPr="004A64D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A64DE" w:rsidP="005434B3">
      <w:pPr>
        <w:spacing w:after="240" w:line="276" w:lineRule="auto"/>
        <w:jc w:val="center"/>
      </w:pPr>
      <w:r w:rsidRPr="004A64DE">
        <w:rPr>
          <w:b/>
        </w:rPr>
        <w:t>Dostawa gadżetów reklamowych do sklepiku UMG - 14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8D6" w:rsidRDefault="00DD58D6" w:rsidP="0038231F">
      <w:pPr>
        <w:spacing w:after="0" w:line="240" w:lineRule="auto"/>
      </w:pPr>
      <w:r>
        <w:separator/>
      </w:r>
    </w:p>
  </w:endnote>
  <w:endnote w:type="continuationSeparator" w:id="0">
    <w:p w:rsidR="00DD58D6" w:rsidRDefault="00DD58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4DE" w:rsidRDefault="004A64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4DE" w:rsidRDefault="004A64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8D6" w:rsidRDefault="00DD58D6" w:rsidP="0038231F">
      <w:pPr>
        <w:spacing w:after="0" w:line="240" w:lineRule="auto"/>
      </w:pPr>
      <w:r>
        <w:separator/>
      </w:r>
    </w:p>
  </w:footnote>
  <w:footnote w:type="continuationSeparator" w:id="0">
    <w:p w:rsidR="00DD58D6" w:rsidRDefault="00DD58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4DE" w:rsidRDefault="004A6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4DE" w:rsidRDefault="004A64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4DE" w:rsidRDefault="004A64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8D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A64DE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58D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254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5D579C"/>
  <w15:chartTrackingRefBased/>
  <w15:docId w15:val="{EB92DE84-4AB0-4711-9BB9-D54B0FD6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7FFCB-B7A3-4F5F-9A3D-60F80CD28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2023-10-05T10:44:00Z</cp:lastPrinted>
  <dcterms:created xsi:type="dcterms:W3CDTF">2023-10-05T10:44:00Z</dcterms:created>
  <dcterms:modified xsi:type="dcterms:W3CDTF">2023-10-05T10:44:00Z</dcterms:modified>
</cp:coreProperties>
</file>