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D3BC0" w:rsidRPr="005D3BC0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5D3BC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3B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remontu wewnętrznej instalacji wodociągowej i kanalizacyjnej  w budynku mieszkalnym przy ul. Gombrowicza 1 w Częstochowie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3BC0" w:rsidRPr="00A2540E" w:rsidTr="00275762">
        <w:tc>
          <w:tcPr>
            <w:tcW w:w="2269" w:type="dxa"/>
            <w:shd w:val="clear" w:color="auto" w:fill="auto"/>
          </w:tcPr>
          <w:p w:rsidR="005D3BC0" w:rsidRPr="00A2540E" w:rsidRDefault="005D3BC0" w:rsidP="0027576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3BC0" w:rsidRPr="00A2540E" w:rsidRDefault="005D3BC0" w:rsidP="0027576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3BC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RK-NZ.261.91.2023.ŁZ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3BC0" w:rsidRPr="005D3BC0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D3BC0" w:rsidRPr="005D3BC0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5D3BC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D3BC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0DD" w:rsidRDefault="009770DD" w:rsidP="00025386">
      <w:pPr>
        <w:spacing w:after="0" w:line="240" w:lineRule="auto"/>
      </w:pPr>
      <w:r>
        <w:separator/>
      </w:r>
    </w:p>
  </w:endnote>
  <w:endnote w:type="continuationSeparator" w:id="0">
    <w:p w:rsidR="009770DD" w:rsidRDefault="009770D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C0" w:rsidRDefault="005D3B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B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3BC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C0" w:rsidRDefault="005D3B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0DD" w:rsidRDefault="009770DD" w:rsidP="00025386">
      <w:pPr>
        <w:spacing w:after="0" w:line="240" w:lineRule="auto"/>
      </w:pPr>
      <w:r>
        <w:separator/>
      </w:r>
    </w:p>
  </w:footnote>
  <w:footnote w:type="continuationSeparator" w:id="0">
    <w:p w:rsidR="009770DD" w:rsidRDefault="009770D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C0" w:rsidRDefault="005D3B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C0" w:rsidRDefault="005D3B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BC0" w:rsidRDefault="005D3B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70D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D3BC0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70DD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D9C7F49-CCF9-4DF3-B4B3-46584EAB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2023-10-04T06:21:00Z</dcterms:created>
  <dcterms:modified xsi:type="dcterms:W3CDTF">2023-10-04T06:21:00Z</dcterms:modified>
</cp:coreProperties>
</file>