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F05AC" w:rsidRPr="002F05AC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F05A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F05AC">
        <w:rPr>
          <w:rFonts w:ascii="Arial" w:hAnsi="Arial" w:cs="Arial"/>
        </w:rPr>
        <w:t>Politechnika Częstochowska</w:t>
      </w:r>
    </w:p>
    <w:p w:rsidR="006676AE" w:rsidRPr="0012157F" w:rsidRDefault="002F05A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F05AC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2F05AC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F05A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F05AC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2F05AC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05AC" w:rsidRPr="0012157F" w:rsidTr="00275762">
        <w:tc>
          <w:tcPr>
            <w:tcW w:w="9104" w:type="dxa"/>
            <w:shd w:val="clear" w:color="auto" w:fill="D9D9D9"/>
          </w:tcPr>
          <w:p w:rsidR="002F05AC" w:rsidRPr="0012157F" w:rsidRDefault="002F05AC" w:rsidP="00275762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F05AC" w:rsidRPr="0012157F" w:rsidRDefault="002F05AC" w:rsidP="0027576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F05A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2F05AC" w:rsidRPr="00612283" w:rsidRDefault="002F05AC" w:rsidP="0027576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F05AC" w:rsidRPr="00612283" w:rsidRDefault="002F05AC" w:rsidP="00275762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2F05AC" w:rsidRPr="0012157F" w:rsidRDefault="002F05AC" w:rsidP="00275762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2F05A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F05A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remontu wewnętrznej instalacji wodociągowej i kanalizacyjnej  w budynku mieszkalnym przy ul. Gombrowicza 1 w Częstochowie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F05AC" w:rsidRPr="00A2540E" w:rsidTr="00275762">
        <w:tc>
          <w:tcPr>
            <w:tcW w:w="2269" w:type="dxa"/>
            <w:shd w:val="clear" w:color="auto" w:fill="auto"/>
          </w:tcPr>
          <w:p w:rsidR="002F05AC" w:rsidRPr="00A2540E" w:rsidRDefault="002F05AC" w:rsidP="002757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F05AC" w:rsidRPr="00A2540E" w:rsidRDefault="002F05AC" w:rsidP="002757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F05A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RK-NZ.261.91.2023.ŁZ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F05AC" w:rsidRPr="002F05AC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F05AC" w:rsidRPr="0012157F" w:rsidTr="002757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C" w:rsidRPr="0012157F" w:rsidRDefault="002F05AC" w:rsidP="0027576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5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C" w:rsidRPr="0012157F" w:rsidRDefault="002F05AC" w:rsidP="0027576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F05A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F05AC" w:rsidRPr="002F05AC" w:rsidRDefault="002F05AC" w:rsidP="00275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05AC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2F05AC">
              <w:rPr>
                <w:rFonts w:ascii="Arial" w:hAnsi="Arial" w:cs="Arial"/>
                <w:sz w:val="24"/>
                <w:szCs w:val="24"/>
              </w:rPr>
              <w:lastRenderedPageBreak/>
              <w:t xml:space="preserve">którzy spełniają warunki, dotyczące  zdolności technicznej lub zawodowej. </w:t>
            </w:r>
          </w:p>
          <w:p w:rsidR="002F05AC" w:rsidRPr="002F05AC" w:rsidRDefault="002F05AC" w:rsidP="00275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05AC">
              <w:rPr>
                <w:rFonts w:ascii="Arial" w:hAnsi="Arial" w:cs="Arial"/>
                <w:sz w:val="24"/>
                <w:szCs w:val="24"/>
              </w:rPr>
              <w:t>Zamawiający uzna warunek za spełniony jeżeli wykonawca wykaże, że w ciągu ostatnich 5 lat przed upływem terminu składania ofert, a jeżeli okres prowadzenia działalności jest krótszy - w tym okresie, należycie wykonał co najmniej jedno zamówienie, w ramach którego wykonano wymianę instalacji sanitarnych - wodociągowych i kanalizacyjnych w wielokondygnacyjnym budynku mieszkalnym.</w:t>
            </w:r>
          </w:p>
          <w:p w:rsidR="002F05AC" w:rsidRPr="002F05AC" w:rsidRDefault="002F05AC" w:rsidP="00275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2F05AC">
              <w:rPr>
                <w:rFonts w:ascii="Arial" w:hAnsi="Arial" w:cs="Arial"/>
                <w:sz w:val="24"/>
                <w:szCs w:val="24"/>
              </w:rPr>
              <w:t>Budynku mieszkalnym, w rozumieniu Rozporządzenia Rady Ministrów z dnia 30 grudnia 1999 r. w sprawie Polskiej Klasyfikacji Obiektów Budowlanych (PKOB).  Dz.U. 1999 nr 112 poz. 1316.</w:t>
            </w:r>
          </w:p>
          <w:p w:rsidR="002F05AC" w:rsidRPr="0012157F" w:rsidRDefault="002F05AC" w:rsidP="00275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05AC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147" w:rsidRDefault="00082147" w:rsidP="0038231F">
      <w:pPr>
        <w:spacing w:after="0" w:line="240" w:lineRule="auto"/>
      </w:pPr>
      <w:r>
        <w:separator/>
      </w:r>
    </w:p>
  </w:endnote>
  <w:endnote w:type="continuationSeparator" w:id="0">
    <w:p w:rsidR="00082147" w:rsidRDefault="000821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5AC" w:rsidRDefault="002F05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C60D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C60D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5AC" w:rsidRDefault="002F05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147" w:rsidRDefault="00082147" w:rsidP="0038231F">
      <w:pPr>
        <w:spacing w:after="0" w:line="240" w:lineRule="auto"/>
      </w:pPr>
      <w:r>
        <w:separator/>
      </w:r>
    </w:p>
  </w:footnote>
  <w:footnote w:type="continuationSeparator" w:id="0">
    <w:p w:rsidR="00082147" w:rsidRDefault="0008214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5AC" w:rsidRDefault="002F05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5AC" w:rsidRDefault="002F05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5AC" w:rsidRDefault="002F05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214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2147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0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05AC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99CD321-EC62-46F6-B387-AFEFB5E5E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D592F-E0D0-4686-B682-8DF857333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781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2023-10-04T06:21:00Z</dcterms:created>
  <dcterms:modified xsi:type="dcterms:W3CDTF">2023-10-04T06:21:00Z</dcterms:modified>
</cp:coreProperties>
</file>