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F1349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1349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1349D">
        <w:rPr>
          <w:rFonts w:ascii="Arial" w:hAnsi="Arial" w:cs="Arial"/>
          <w:sz w:val="24"/>
          <w:szCs w:val="24"/>
        </w:rPr>
        <w:t>2023-10-03</w:t>
      </w:r>
    </w:p>
    <w:p w:rsidR="00986737" w:rsidRPr="009432A1" w:rsidRDefault="00F1349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349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F1349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1349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1349D">
        <w:rPr>
          <w:rFonts w:ascii="Arial" w:hAnsi="Arial" w:cs="Arial"/>
          <w:sz w:val="24"/>
          <w:szCs w:val="24"/>
        </w:rPr>
        <w:t>69</w:t>
      </w:r>
    </w:p>
    <w:p w:rsidR="00986737" w:rsidRPr="009432A1" w:rsidRDefault="00F1349D" w:rsidP="00986737">
      <w:pPr>
        <w:rPr>
          <w:rFonts w:ascii="Arial" w:hAnsi="Arial" w:cs="Arial"/>
          <w:sz w:val="24"/>
          <w:szCs w:val="24"/>
        </w:rPr>
      </w:pPr>
      <w:r w:rsidRPr="00F1349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1349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1349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349D">
              <w:rPr>
                <w:rFonts w:ascii="Arial" w:hAnsi="Arial" w:cs="Arial"/>
                <w:bCs/>
                <w:sz w:val="24"/>
                <w:szCs w:val="24"/>
              </w:rPr>
              <w:t>Dostawa przełączników sieciowych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349D" w:rsidRPr="004E4B64" w:rsidTr="00AF5F19">
        <w:tc>
          <w:tcPr>
            <w:tcW w:w="2269" w:type="dxa"/>
            <w:shd w:val="clear" w:color="auto" w:fill="auto"/>
          </w:tcPr>
          <w:p w:rsidR="00F1349D" w:rsidRPr="004E4B64" w:rsidRDefault="00F1349D" w:rsidP="00AF5F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349D" w:rsidRPr="004E4B64" w:rsidRDefault="00F1349D" w:rsidP="00AF5F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349D">
              <w:rPr>
                <w:rFonts w:ascii="Arial" w:hAnsi="Arial" w:cs="Arial"/>
                <w:bCs/>
                <w:sz w:val="24"/>
                <w:szCs w:val="24"/>
              </w:rPr>
              <w:t>RK-NZ.261.54.2023.JP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1349D" w:rsidRPr="00F1349D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1349D" w:rsidRPr="00F1349D">
        <w:rPr>
          <w:rFonts w:ascii="Arial" w:hAnsi="Arial" w:cs="Arial"/>
          <w:sz w:val="24"/>
          <w:szCs w:val="24"/>
        </w:rPr>
        <w:t>29/09/2023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1349D" w:rsidRPr="00F1349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1349D" w:rsidRPr="00BB547B" w:rsidTr="00AF5F19"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1349D" w:rsidRPr="00986737" w:rsidRDefault="00F1349D" w:rsidP="00AF5F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STRYVE CEE SPÓŁKA Z OGRANICZONĄ</w:t>
            </w:r>
          </w:p>
          <w:p w:rsidR="00F1349D" w:rsidRPr="00986737" w:rsidRDefault="00F1349D" w:rsidP="00AF5F19">
            <w:pPr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Józefa Piusa Dziekońskiego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349D" w:rsidRPr="00986737" w:rsidRDefault="00F1349D" w:rsidP="00AF5F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00-728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94 095.00 zł</w:t>
            </w:r>
          </w:p>
        </w:tc>
      </w:tr>
      <w:tr w:rsidR="00F1349D" w:rsidRPr="00BB547B" w:rsidTr="00AF5F19"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1349D" w:rsidRPr="00986737" w:rsidRDefault="00F1349D" w:rsidP="00AF5F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F1349D" w:rsidRPr="00986737" w:rsidRDefault="00F1349D" w:rsidP="00AF5F19">
            <w:pPr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349D" w:rsidRPr="00986737" w:rsidRDefault="00F1349D" w:rsidP="00AF5F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29 224.80 zł</w:t>
            </w:r>
          </w:p>
        </w:tc>
      </w:tr>
      <w:tr w:rsidR="00F1349D" w:rsidRPr="00BB547B" w:rsidTr="00AF5F19"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1349D" w:rsidRPr="00986737" w:rsidRDefault="00F1349D" w:rsidP="00AF5F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F1349D" w:rsidRPr="00986737" w:rsidRDefault="00F1349D" w:rsidP="00AF5F19">
            <w:pPr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349D" w:rsidRPr="00986737" w:rsidRDefault="00F1349D" w:rsidP="00AF5F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49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49D" w:rsidRPr="00986737" w:rsidRDefault="00F1349D" w:rsidP="00AF5F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49D">
              <w:rPr>
                <w:rFonts w:ascii="Arial" w:hAnsi="Arial" w:cs="Arial"/>
                <w:sz w:val="24"/>
                <w:szCs w:val="24"/>
              </w:rPr>
              <w:t>7 109.40 zł</w:t>
            </w:r>
          </w:p>
        </w:tc>
      </w:tr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B84" w:rsidRDefault="00AA5B84">
      <w:r>
        <w:separator/>
      </w:r>
    </w:p>
  </w:endnote>
  <w:endnote w:type="continuationSeparator" w:id="0">
    <w:p w:rsidR="00AA5B84" w:rsidRDefault="00AA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453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453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5B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B84" w:rsidRDefault="00AA5B84">
      <w:r>
        <w:separator/>
      </w:r>
    </w:p>
  </w:footnote>
  <w:footnote w:type="continuationSeparator" w:id="0">
    <w:p w:rsidR="00AA5B84" w:rsidRDefault="00AA5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9D" w:rsidRDefault="00F13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9D" w:rsidRDefault="00F13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9D" w:rsidRDefault="00F13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B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453B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A5B8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349D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F2C26B"/>
  <w15:chartTrackingRefBased/>
  <w15:docId w15:val="{A18EFDDD-D2B7-432D-8534-1605FFC5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2023-10-03T06:41:00Z</dcterms:created>
  <dcterms:modified xsi:type="dcterms:W3CDTF">2023-10-03T06:41:00Z</dcterms:modified>
</cp:coreProperties>
</file>