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F016D7" w:rsidRDefault="00D62E6E" w:rsidP="00F016D7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016D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25170" w:rsidRPr="00F016D7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F016D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016D7" w:rsidTr="00D62E6E">
        <w:tc>
          <w:tcPr>
            <w:tcW w:w="2800" w:type="dxa"/>
            <w:shd w:val="clear" w:color="auto" w:fill="auto"/>
          </w:tcPr>
          <w:p w:rsidR="00D62E6E" w:rsidRPr="00F016D7" w:rsidRDefault="00D62E6E" w:rsidP="00F016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016D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F016D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F016D7" w:rsidRDefault="00D62E6E" w:rsidP="00F016D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016D7" w:rsidRDefault="00D62E6E" w:rsidP="00F016D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</w:t>
            </w:r>
            <w:bookmarkStart w:id="0" w:name="_GoBack"/>
            <w:bookmarkEnd w:id="0"/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…………………………………………………………………..</w:t>
            </w:r>
          </w:p>
          <w:p w:rsidR="00D62E6E" w:rsidRPr="00F016D7" w:rsidRDefault="00D62E6E" w:rsidP="00F016D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F016D7" w:rsidTr="00D62E6E">
        <w:tc>
          <w:tcPr>
            <w:tcW w:w="2800" w:type="dxa"/>
            <w:shd w:val="clear" w:color="auto" w:fill="auto"/>
          </w:tcPr>
          <w:p w:rsidR="00D62E6E" w:rsidRPr="00F016D7" w:rsidRDefault="00D62E6E" w:rsidP="00F016D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016D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F016D7" w:rsidRDefault="00D62E6E" w:rsidP="00F016D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F016D7" w:rsidRDefault="00D62E6E" w:rsidP="00F016D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016D7" w:rsidRDefault="00D62E6E" w:rsidP="00F016D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F016D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F016D7" w:rsidRDefault="00BC121E" w:rsidP="00F016D7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5170" w:rsidRPr="00F016D7" w:rsidTr="008E35D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25170" w:rsidRPr="00F016D7" w:rsidRDefault="00B25170" w:rsidP="00F016D7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B25170" w:rsidRPr="00F016D7" w:rsidRDefault="00B25170" w:rsidP="00F016D7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B25170" w:rsidRPr="00F016D7" w:rsidRDefault="00B25170" w:rsidP="00F016D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B25170" w:rsidRPr="00F016D7" w:rsidRDefault="00B25170" w:rsidP="00F016D7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016D7" w:rsidRDefault="00B25170" w:rsidP="00F016D7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016D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F016D7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F016D7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016D7" w:rsidTr="00D62E6E">
        <w:tc>
          <w:tcPr>
            <w:tcW w:w="2269" w:type="dxa"/>
            <w:shd w:val="clear" w:color="auto" w:fill="auto"/>
          </w:tcPr>
          <w:p w:rsidR="00D62E6E" w:rsidRPr="00F016D7" w:rsidRDefault="00D62E6E" w:rsidP="00F016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F016D7" w:rsidRDefault="00B25170" w:rsidP="00F016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sprzętu komputerowego i oprogramowania dla jednostek organizacyjnych Politechniki Częstochowskiej</w:t>
            </w:r>
            <w:r w:rsidR="00D62E6E" w:rsidRPr="00F016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5170" w:rsidRPr="00F016D7" w:rsidTr="008E35D0">
        <w:tc>
          <w:tcPr>
            <w:tcW w:w="2269" w:type="dxa"/>
            <w:shd w:val="clear" w:color="auto" w:fill="auto"/>
          </w:tcPr>
          <w:p w:rsidR="00B25170" w:rsidRPr="00F016D7" w:rsidRDefault="00B25170" w:rsidP="00F016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5170" w:rsidRPr="00F016D7" w:rsidRDefault="00B25170" w:rsidP="00F016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RK-NZ.261.74.2023.MM</w:t>
            </w:r>
          </w:p>
        </w:tc>
      </w:tr>
    </w:tbl>
    <w:p w:rsidR="00BC121E" w:rsidRPr="00F016D7" w:rsidRDefault="00B25170" w:rsidP="00F016D7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016D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F016D7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016D7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F016D7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F016D7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F016D7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F016D7" w:rsidRDefault="008E296F" w:rsidP="00F016D7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F016D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016D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016D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F016D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016D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F016D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016D7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F016D7" w:rsidRDefault="00BC121E" w:rsidP="00F016D7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016D7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016D7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F016D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F016D7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F016D7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F016D7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F016D7" w:rsidRDefault="00BF69A4" w:rsidP="00F016D7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016D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016D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016D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F016D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016D7" w:rsidRDefault="00BC121E" w:rsidP="00F016D7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016D7" w:rsidRDefault="00BC121E" w:rsidP="00F016D7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F016D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F016D7" w:rsidRDefault="00BC121E" w:rsidP="00F016D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F016D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016D7" w:rsidRDefault="00067B62" w:rsidP="00F016D7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F016D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F016D7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016D7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F016D7" w:rsidRDefault="00067B62" w:rsidP="00F016D7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016D7" w:rsidTr="00620E37">
        <w:tc>
          <w:tcPr>
            <w:tcW w:w="2660" w:type="dxa"/>
            <w:shd w:val="clear" w:color="auto" w:fill="auto"/>
          </w:tcPr>
          <w:p w:rsidR="00BC121E" w:rsidRPr="00F016D7" w:rsidRDefault="00BC121E" w:rsidP="00F016D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016D7" w:rsidRDefault="00D62E6E" w:rsidP="00F016D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F016D7" w:rsidRDefault="00844A96" w:rsidP="00F016D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F016D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F016D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F016D7" w:rsidRDefault="00BC121E" w:rsidP="00F016D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F016D7" w:rsidRDefault="00BC121E" w:rsidP="00F016D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016D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016D7" w:rsidRDefault="00844A96" w:rsidP="00F016D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F016D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25170" w:rsidRPr="00F016D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F016D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F016D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81C" w:rsidRDefault="0002381C">
      <w:r>
        <w:separator/>
      </w:r>
    </w:p>
  </w:endnote>
  <w:endnote w:type="continuationSeparator" w:id="0">
    <w:p w:rsidR="0002381C" w:rsidRDefault="0002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6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16D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170" w:rsidRDefault="00B251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81C" w:rsidRDefault="0002381C">
      <w:r>
        <w:separator/>
      </w:r>
    </w:p>
  </w:footnote>
  <w:footnote w:type="continuationSeparator" w:id="0">
    <w:p w:rsidR="0002381C" w:rsidRDefault="00023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170" w:rsidRDefault="00B25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170" w:rsidRDefault="00B25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170" w:rsidRDefault="00B251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381C"/>
    <w:rsid w:val="0000184A"/>
    <w:rsid w:val="00007C1C"/>
    <w:rsid w:val="00012997"/>
    <w:rsid w:val="0002381C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3DFF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5170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016D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8BE109-29B0-4472-9F32-DCF4E7229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01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016D7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D96CA-0005-4213-B2D9-EBABCC0E6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1753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2023-10-02T07:13:00Z</cp:lastPrinted>
  <dcterms:created xsi:type="dcterms:W3CDTF">2023-10-02T07:13:00Z</dcterms:created>
  <dcterms:modified xsi:type="dcterms:W3CDTF">2023-10-02T07:13:00Z</dcterms:modified>
</cp:coreProperties>
</file>