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D1774E" w:rsidRPr="00D1774E">
        <w:rPr>
          <w:rFonts w:ascii="Arial" w:hAnsi="Arial" w:cs="Arial"/>
          <w:bCs/>
          <w:i w:val="0"/>
          <w:szCs w:val="24"/>
        </w:rPr>
        <w:t>2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D1774E" w:rsidRPr="00D1774E">
        <w:rPr>
          <w:rFonts w:ascii="Arial" w:hAnsi="Arial" w:cs="Arial"/>
          <w:b/>
          <w:sz w:val="24"/>
          <w:szCs w:val="24"/>
        </w:rPr>
        <w:t>RK-NZ.261.84.2023.JP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D1774E" w:rsidRPr="00D1774E">
        <w:rPr>
          <w:rFonts w:ascii="Arial" w:hAnsi="Arial" w:cs="Arial"/>
        </w:rPr>
        <w:t>Politechnika Częstochowska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D1774E" w:rsidRPr="00D1774E">
        <w:rPr>
          <w:rFonts w:ascii="Arial" w:hAnsi="Arial" w:cs="Arial"/>
        </w:rPr>
        <w:t>Dąbrowskiego</w:t>
      </w:r>
      <w:r w:rsidRPr="0012157F">
        <w:rPr>
          <w:rFonts w:ascii="Arial" w:hAnsi="Arial" w:cs="Arial"/>
        </w:rPr>
        <w:t xml:space="preserve"> </w:t>
      </w:r>
      <w:r w:rsidR="00D1774E" w:rsidRPr="00D1774E">
        <w:rPr>
          <w:rFonts w:ascii="Arial" w:hAnsi="Arial" w:cs="Arial"/>
        </w:rPr>
        <w:t>69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D1774E" w:rsidRPr="00D1774E">
        <w:rPr>
          <w:rFonts w:ascii="Arial" w:hAnsi="Arial" w:cs="Arial"/>
        </w:rPr>
        <w:t>42-201</w:t>
      </w:r>
      <w:r w:rsidRPr="0012157F">
        <w:rPr>
          <w:rFonts w:ascii="Arial" w:hAnsi="Arial" w:cs="Arial"/>
        </w:rPr>
        <w:t xml:space="preserve"> </w:t>
      </w:r>
      <w:r w:rsidR="00D1774E" w:rsidRPr="00D1774E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1774E" w:rsidRPr="0012157F" w:rsidTr="00FA2576">
        <w:tc>
          <w:tcPr>
            <w:tcW w:w="9104" w:type="dxa"/>
            <w:shd w:val="clear" w:color="auto" w:fill="D9D9D9"/>
          </w:tcPr>
          <w:p w:rsidR="00D1774E" w:rsidRPr="0012157F" w:rsidRDefault="00D1774E" w:rsidP="00FA2576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D1774E" w:rsidRDefault="00D1774E" w:rsidP="00FA257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D1774E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D1774E" w:rsidRPr="00C86421" w:rsidRDefault="00D1774E" w:rsidP="00FA257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D1774E" w:rsidRDefault="00D1774E" w:rsidP="00FA257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D1774E" w:rsidRPr="00C86421" w:rsidRDefault="00D1774E" w:rsidP="00FA257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D1774E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D1774E">
        <w:rPr>
          <w:rFonts w:ascii="Arial" w:hAnsi="Arial" w:cs="Arial"/>
          <w:b/>
          <w:sz w:val="24"/>
          <w:szCs w:val="24"/>
        </w:rPr>
        <w:t>Dostawa sprzętu komputerowego dla jednostek organizacyjncyh Politechniki Częstochowskiej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D1774E" w:rsidRPr="00D1774E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bookmarkStart w:id="1" w:name="_GoBack"/>
            <w:bookmarkEnd w:id="1"/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lastRenderedPageBreak/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17DB" w:rsidRDefault="00D117DB" w:rsidP="0038231F">
      <w:pPr>
        <w:spacing w:after="0" w:line="240" w:lineRule="auto"/>
      </w:pPr>
      <w:r>
        <w:separator/>
      </w:r>
    </w:p>
  </w:endnote>
  <w:endnote w:type="continuationSeparator" w:id="0">
    <w:p w:rsidR="00D117DB" w:rsidRDefault="00D117D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774E" w:rsidRDefault="00D1774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B2206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B2206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774E" w:rsidRDefault="00D1774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17DB" w:rsidRDefault="00D117DB" w:rsidP="0038231F">
      <w:pPr>
        <w:spacing w:after="0" w:line="240" w:lineRule="auto"/>
      </w:pPr>
      <w:r>
        <w:separator/>
      </w:r>
    </w:p>
  </w:footnote>
  <w:footnote w:type="continuationSeparator" w:id="0">
    <w:p w:rsidR="00D117DB" w:rsidRDefault="00D117DB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774E" w:rsidRDefault="00D1774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774E" w:rsidRDefault="00D1774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774E" w:rsidRDefault="00D1774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117D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2206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117DB"/>
    <w:rsid w:val="00D1774E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4424F6"/>
  <w15:docId w15:val="{ED799A07-8387-4244-B1AF-17DA63225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FEDDA5-1079-4698-96EC-B413B7201B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683</Words>
  <Characters>4099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2016-07-26T10:32:00Z</cp:lastPrinted>
  <dcterms:created xsi:type="dcterms:W3CDTF">2023-10-02T07:24:00Z</dcterms:created>
  <dcterms:modified xsi:type="dcterms:W3CDTF">2023-10-02T07:24:00Z</dcterms:modified>
</cp:coreProperties>
</file>