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1295D" w:rsidRPr="00B1295D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B129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295D">
        <w:rPr>
          <w:rFonts w:ascii="Arial" w:hAnsi="Arial" w:cs="Arial"/>
        </w:rPr>
        <w:t>Politechnika Częstochowska</w:t>
      </w:r>
    </w:p>
    <w:p w:rsidR="00B95C96" w:rsidRPr="0012157F" w:rsidRDefault="00B1295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1295D">
        <w:rPr>
          <w:rFonts w:ascii="Arial" w:hAnsi="Arial" w:cs="Arial"/>
        </w:rPr>
        <w:t>Dąbrowskiego</w:t>
      </w:r>
      <w:r w:rsidR="00B95C96" w:rsidRPr="0012157F">
        <w:rPr>
          <w:rFonts w:ascii="Arial" w:hAnsi="Arial" w:cs="Arial"/>
        </w:rPr>
        <w:t xml:space="preserve"> </w:t>
      </w:r>
      <w:r w:rsidRPr="00B1295D">
        <w:rPr>
          <w:rFonts w:ascii="Arial" w:hAnsi="Arial" w:cs="Arial"/>
        </w:rPr>
        <w:t>69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B1295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1295D">
        <w:rPr>
          <w:rFonts w:ascii="Arial" w:hAnsi="Arial" w:cs="Arial"/>
        </w:rPr>
        <w:t>42-201</w:t>
      </w:r>
      <w:r w:rsidR="00B95C96" w:rsidRPr="0012157F">
        <w:rPr>
          <w:rFonts w:ascii="Arial" w:hAnsi="Arial" w:cs="Arial"/>
        </w:rPr>
        <w:t xml:space="preserve"> </w:t>
      </w:r>
      <w:r w:rsidRPr="00B1295D">
        <w:rPr>
          <w:rFonts w:ascii="Arial" w:hAnsi="Arial" w:cs="Arial"/>
        </w:rPr>
        <w:t>Częstochowa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295D" w:rsidRPr="0012157F" w:rsidTr="00FA2576">
        <w:tc>
          <w:tcPr>
            <w:tcW w:w="9104" w:type="dxa"/>
            <w:shd w:val="clear" w:color="auto" w:fill="D9D9D9"/>
          </w:tcPr>
          <w:p w:rsidR="00B1295D" w:rsidRPr="0012157F" w:rsidRDefault="00B1295D" w:rsidP="00FA257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1295D" w:rsidRPr="00094F76" w:rsidRDefault="00B1295D" w:rsidP="00FA257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1295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1295D" w:rsidRPr="0017574D" w:rsidRDefault="00B1295D" w:rsidP="00FA257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1295D" w:rsidRDefault="00B1295D" w:rsidP="00FA257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1295D" w:rsidRPr="002C3302" w:rsidRDefault="00B1295D" w:rsidP="00FA257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B1295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29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organizacyjncyh Politechniki Częstochowskiej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295D" w:rsidRPr="00A2540E" w:rsidTr="00FA2576">
        <w:tc>
          <w:tcPr>
            <w:tcW w:w="2269" w:type="dxa"/>
            <w:shd w:val="clear" w:color="auto" w:fill="auto"/>
          </w:tcPr>
          <w:p w:rsidR="00B1295D" w:rsidRPr="00A2540E" w:rsidRDefault="00B1295D" w:rsidP="00FA25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295D" w:rsidRPr="00A2540E" w:rsidRDefault="00B1295D" w:rsidP="00FA25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129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RK-NZ.261.84.2023.JP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1295D" w:rsidRPr="00B1295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B1295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1295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B8E" w:rsidRDefault="00F60B8E" w:rsidP="0038231F">
      <w:pPr>
        <w:spacing w:after="0" w:line="240" w:lineRule="auto"/>
      </w:pPr>
      <w:r>
        <w:separator/>
      </w:r>
    </w:p>
  </w:endnote>
  <w:endnote w:type="continuationSeparator" w:id="0">
    <w:p w:rsidR="00F60B8E" w:rsidRDefault="00F60B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95D" w:rsidRDefault="00B12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29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295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95D" w:rsidRDefault="00B12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B8E" w:rsidRDefault="00F60B8E" w:rsidP="0038231F">
      <w:pPr>
        <w:spacing w:after="0" w:line="240" w:lineRule="auto"/>
      </w:pPr>
      <w:r>
        <w:separator/>
      </w:r>
    </w:p>
  </w:footnote>
  <w:footnote w:type="continuationSeparator" w:id="0">
    <w:p w:rsidR="00F60B8E" w:rsidRDefault="00F60B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95D" w:rsidRDefault="00B12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95D" w:rsidRDefault="00B12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95D" w:rsidRDefault="00B12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B8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295D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0B8E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DBF1B1-BE4E-4338-ACD4-6F7C4063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38F7-07A2-4F6F-BA24-CCEABB49C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2023-10-02T07:24:00Z</dcterms:created>
  <dcterms:modified xsi:type="dcterms:W3CDTF">2023-10-02T07:24:00Z</dcterms:modified>
</cp:coreProperties>
</file>