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B808E5" w:rsidRPr="00B808E5">
        <w:rPr>
          <w:rFonts w:ascii="Arial" w:eastAsia="Times New Roman" w:hAnsi="Arial" w:cs="Arial"/>
          <w:bCs/>
          <w:sz w:val="24"/>
          <w:szCs w:val="20"/>
          <w:lang w:eastAsia="pl-PL"/>
        </w:rPr>
        <w:t>3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808E5" w:rsidRPr="00C14101" w:rsidTr="00FA257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808E5" w:rsidRPr="00C14101" w:rsidRDefault="00B808E5" w:rsidP="00FA257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808E5" w:rsidRPr="00C14101" w:rsidRDefault="00B808E5" w:rsidP="00FA2576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808E5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B808E5" w:rsidRPr="00C14101" w:rsidRDefault="00B808E5" w:rsidP="00FA25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808E5" w:rsidRPr="00C14101" w:rsidRDefault="00B808E5" w:rsidP="00FA25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808E5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B808E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808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jednostek organizacyjncyh Politechniki Częstochowskiej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808E5" w:rsidRPr="00D62E6E" w:rsidTr="00FA2576">
        <w:tc>
          <w:tcPr>
            <w:tcW w:w="2269" w:type="dxa"/>
            <w:shd w:val="clear" w:color="auto" w:fill="auto"/>
          </w:tcPr>
          <w:p w:rsidR="00B808E5" w:rsidRPr="00D62E6E" w:rsidRDefault="00B808E5" w:rsidP="00FA257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808E5" w:rsidRPr="00D62E6E" w:rsidRDefault="00B808E5" w:rsidP="00FA257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808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RK-NZ.261.84.2023.JP</w:t>
            </w:r>
          </w:p>
        </w:tc>
      </w:tr>
    </w:tbl>
    <w:p w:rsidR="00BC121E" w:rsidRDefault="00B808E5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B808E5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B808E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808E5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B1A" w:rsidRDefault="007B2B1A">
      <w:r>
        <w:separator/>
      </w:r>
    </w:p>
  </w:endnote>
  <w:endnote w:type="continuationSeparator" w:id="0">
    <w:p w:rsidR="007B2B1A" w:rsidRDefault="007B2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08E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08E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8E5" w:rsidRDefault="00B80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B1A" w:rsidRDefault="007B2B1A">
      <w:r>
        <w:separator/>
      </w:r>
    </w:p>
  </w:footnote>
  <w:footnote w:type="continuationSeparator" w:id="0">
    <w:p w:rsidR="007B2B1A" w:rsidRDefault="007B2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8E5" w:rsidRDefault="00B80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8E5" w:rsidRDefault="00B80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8E5" w:rsidRDefault="00B808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2B1A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2B1A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808E5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134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2240F26-7F73-4842-B065-05D002224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B89DB-9098-4A6F-A0CD-47BADA8BC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2023-10-02T07:24:00Z</dcterms:created>
  <dcterms:modified xsi:type="dcterms:W3CDTF">2023-10-02T07:24:00Z</dcterms:modified>
</cp:coreProperties>
</file>