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70A8B" w:rsidRDefault="00657A47" w:rsidP="00770A8B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770A8B">
        <w:rPr>
          <w:rFonts w:ascii="Arial" w:hAnsi="Arial" w:cs="Arial"/>
          <w:bCs/>
          <w:i w:val="0"/>
          <w:szCs w:val="24"/>
        </w:rPr>
        <w:t xml:space="preserve">Załącznik nr </w:t>
      </w:r>
      <w:r w:rsidR="005714F0" w:rsidRPr="00770A8B">
        <w:rPr>
          <w:rFonts w:ascii="Arial" w:hAnsi="Arial" w:cs="Arial"/>
          <w:bCs/>
          <w:i w:val="0"/>
          <w:szCs w:val="24"/>
        </w:rPr>
        <w:t>2</w:t>
      </w:r>
      <w:r w:rsidR="007666D6" w:rsidRPr="00770A8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70A8B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770A8B" w:rsidRDefault="008D442B" w:rsidP="00770A8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0A8B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770A8B" w:rsidRDefault="008D442B" w:rsidP="00770A8B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0A8B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770A8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770A8B" w:rsidRDefault="00053927" w:rsidP="00770A8B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70A8B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770A8B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770A8B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770A8B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770A8B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770A8B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770A8B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770A8B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770A8B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770A8B" w:rsidRDefault="008D442B" w:rsidP="00770A8B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70A8B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770A8B">
        <w:rPr>
          <w:rFonts w:ascii="Arial" w:eastAsia="Times New Roman" w:hAnsi="Arial" w:cs="Arial"/>
          <w:sz w:val="24"/>
          <w:szCs w:val="24"/>
          <w:lang w:eastAsia="pl-PL"/>
        </w:rPr>
        <w:t>w imieniu Wykonawców wspólnie ubiegających się o u</w:t>
      </w:r>
      <w:bookmarkStart w:id="1" w:name="_GoBack"/>
      <w:bookmarkEnd w:id="1"/>
      <w:r w:rsidR="003A486D" w:rsidRPr="00770A8B">
        <w:rPr>
          <w:rFonts w:ascii="Arial" w:eastAsia="Times New Roman" w:hAnsi="Arial" w:cs="Arial"/>
          <w:sz w:val="24"/>
          <w:szCs w:val="24"/>
          <w:lang w:eastAsia="pl-PL"/>
        </w:rPr>
        <w:t xml:space="preserve">dzielenie zamówienia w </w:t>
      </w:r>
      <w:r w:rsidRPr="00770A8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770A8B" w:rsidTr="0087706D">
        <w:tc>
          <w:tcPr>
            <w:tcW w:w="550" w:type="dxa"/>
            <w:shd w:val="clear" w:color="auto" w:fill="auto"/>
            <w:vAlign w:val="center"/>
          </w:tcPr>
          <w:p w:rsidR="003A486D" w:rsidRPr="00770A8B" w:rsidRDefault="003A486D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770A8B" w:rsidRDefault="003A486D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770A8B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770A8B" w:rsidRDefault="003A486D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770A8B" w:rsidTr="0087706D">
        <w:tc>
          <w:tcPr>
            <w:tcW w:w="550" w:type="dxa"/>
            <w:shd w:val="clear" w:color="auto" w:fill="auto"/>
            <w:vAlign w:val="center"/>
          </w:tcPr>
          <w:p w:rsidR="003A486D" w:rsidRPr="00770A8B" w:rsidRDefault="003A486D" w:rsidP="00770A8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770A8B" w:rsidRDefault="003A486D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70A8B" w:rsidRDefault="003A486D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770A8B" w:rsidTr="0087706D">
        <w:tc>
          <w:tcPr>
            <w:tcW w:w="550" w:type="dxa"/>
            <w:shd w:val="clear" w:color="auto" w:fill="auto"/>
            <w:vAlign w:val="center"/>
          </w:tcPr>
          <w:p w:rsidR="003A486D" w:rsidRPr="00770A8B" w:rsidRDefault="003A486D" w:rsidP="00770A8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770A8B" w:rsidRDefault="003A486D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770A8B" w:rsidRDefault="003A486D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770A8B" w:rsidRDefault="0024648D" w:rsidP="00770A8B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70A8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770A8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770A8B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770A8B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714F0" w:rsidRPr="00770A8B">
        <w:rPr>
          <w:rFonts w:ascii="Arial" w:hAnsi="Arial" w:cs="Arial"/>
          <w:sz w:val="24"/>
          <w:szCs w:val="24"/>
        </w:rPr>
        <w:t>(</w:t>
      </w:r>
      <w:proofErr w:type="spellStart"/>
      <w:r w:rsidR="005714F0" w:rsidRPr="00770A8B">
        <w:rPr>
          <w:rFonts w:ascii="Arial" w:hAnsi="Arial" w:cs="Arial"/>
          <w:sz w:val="24"/>
          <w:szCs w:val="24"/>
        </w:rPr>
        <w:t>t.j</w:t>
      </w:r>
      <w:proofErr w:type="spellEnd"/>
      <w:r w:rsidR="005714F0" w:rsidRPr="00770A8B">
        <w:rPr>
          <w:rFonts w:ascii="Arial" w:hAnsi="Arial" w:cs="Arial"/>
          <w:sz w:val="24"/>
          <w:szCs w:val="24"/>
        </w:rPr>
        <w:t>. Dz. U. z 2022r. poz. 1710)</w:t>
      </w:r>
      <w:r w:rsidRPr="00770A8B">
        <w:rPr>
          <w:rFonts w:ascii="Arial" w:hAnsi="Arial" w:cs="Arial"/>
          <w:sz w:val="24"/>
          <w:szCs w:val="24"/>
        </w:rPr>
        <w:t>, że w ramach zamówienia</w:t>
      </w:r>
      <w:r w:rsidR="00BE3BCE" w:rsidRPr="00770A8B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770A8B" w:rsidRDefault="005714F0" w:rsidP="00770A8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70A8B">
        <w:rPr>
          <w:rFonts w:ascii="Arial" w:eastAsia="Times New Roman" w:hAnsi="Arial" w:cs="Arial"/>
          <w:b/>
          <w:sz w:val="24"/>
          <w:szCs w:val="24"/>
          <w:lang w:eastAsia="pl-PL"/>
        </w:rPr>
        <w:t>Przeglądy, konserwacja i utrzymanie instalacji przeciwpożarowych w obiektach Politechniki Częstochowskiej</w:t>
      </w:r>
    </w:p>
    <w:p w:rsidR="00EC10EE" w:rsidRPr="00770A8B" w:rsidRDefault="00EC10EE" w:rsidP="00770A8B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70A8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5714F0" w:rsidRPr="00770A8B">
        <w:rPr>
          <w:rFonts w:ascii="Arial" w:eastAsia="Times New Roman" w:hAnsi="Arial" w:cs="Arial"/>
          <w:b/>
          <w:sz w:val="24"/>
          <w:szCs w:val="24"/>
          <w:lang w:eastAsia="pl-PL"/>
        </w:rPr>
        <w:t>RK-NZ.261.90.2023.MT</w:t>
      </w:r>
    </w:p>
    <w:p w:rsidR="00DC652A" w:rsidRPr="00770A8B" w:rsidRDefault="0024648D" w:rsidP="00770A8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70A8B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770A8B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770A8B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770A8B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770A8B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770A8B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770A8B" w:rsidTr="0087706D">
        <w:tc>
          <w:tcPr>
            <w:tcW w:w="617" w:type="dxa"/>
            <w:shd w:val="clear" w:color="auto" w:fill="auto"/>
            <w:vAlign w:val="center"/>
          </w:tcPr>
          <w:p w:rsidR="00B641BE" w:rsidRPr="00770A8B" w:rsidRDefault="00B641BE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770A8B" w:rsidRDefault="00B641BE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770A8B" w:rsidRDefault="00B641BE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770A8B" w:rsidTr="0087706D">
        <w:tc>
          <w:tcPr>
            <w:tcW w:w="617" w:type="dxa"/>
            <w:shd w:val="clear" w:color="auto" w:fill="auto"/>
            <w:vAlign w:val="center"/>
          </w:tcPr>
          <w:p w:rsidR="00B641BE" w:rsidRPr="00770A8B" w:rsidRDefault="00B641BE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770A8B" w:rsidRDefault="00B641BE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70A8B" w:rsidRDefault="00B641BE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770A8B" w:rsidTr="0087706D">
        <w:tc>
          <w:tcPr>
            <w:tcW w:w="617" w:type="dxa"/>
            <w:shd w:val="clear" w:color="auto" w:fill="auto"/>
            <w:vAlign w:val="center"/>
          </w:tcPr>
          <w:p w:rsidR="00B641BE" w:rsidRPr="00770A8B" w:rsidRDefault="00B641BE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770A8B" w:rsidRDefault="00B641BE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770A8B" w:rsidRDefault="00B641BE" w:rsidP="00770A8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770A8B" w:rsidRDefault="007A2C38" w:rsidP="00770A8B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770A8B" w:rsidRDefault="00E27ABB" w:rsidP="00770A8B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618"/>
      </w:tblGrid>
      <w:tr w:rsidR="00053927" w:rsidRPr="00770A8B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770A8B" w:rsidRDefault="00053927" w:rsidP="00770A8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770A8B" w:rsidRDefault="00053927" w:rsidP="00770A8B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770A8B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770A8B" w:rsidRDefault="00770A8B" w:rsidP="00770A8B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A8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770A8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770A8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770A8B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770A8B" w:rsidRDefault="007A2C38" w:rsidP="00770A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0A8B" w:rsidRDefault="007A2C38" w:rsidP="00770A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0A8B" w:rsidRDefault="007A2C38" w:rsidP="00770A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0A8B" w:rsidRDefault="007A2C38" w:rsidP="00770A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0A8B" w:rsidRDefault="007A2C38" w:rsidP="00770A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0A8B" w:rsidRDefault="007A2C38" w:rsidP="00770A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0A8B" w:rsidRDefault="007A2C38" w:rsidP="00770A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770A8B" w:rsidRDefault="007A2C38" w:rsidP="00770A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770A8B" w:rsidRDefault="004A0686" w:rsidP="00770A8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770A8B" w:rsidRDefault="004A0686" w:rsidP="00770A8B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770A8B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770A8B" w:rsidSect="00EC10EE">
      <w:foot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7CF3" w:rsidRDefault="00677CF3" w:rsidP="00025386">
      <w:pPr>
        <w:spacing w:after="0" w:line="240" w:lineRule="auto"/>
      </w:pPr>
      <w:r>
        <w:separator/>
      </w:r>
    </w:p>
  </w:endnote>
  <w:endnote w:type="continuationSeparator" w:id="0">
    <w:p w:rsidR="00677CF3" w:rsidRDefault="00677C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770A8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A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A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7CF3" w:rsidRDefault="00677CF3" w:rsidP="00025386">
      <w:pPr>
        <w:spacing w:after="0" w:line="240" w:lineRule="auto"/>
      </w:pPr>
      <w:r>
        <w:separator/>
      </w:r>
    </w:p>
  </w:footnote>
  <w:footnote w:type="continuationSeparator" w:id="0">
    <w:p w:rsidR="00677CF3" w:rsidRDefault="00677CF3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7CF3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714F0"/>
    <w:rsid w:val="00620476"/>
    <w:rsid w:val="00657A47"/>
    <w:rsid w:val="00677CF3"/>
    <w:rsid w:val="00745A44"/>
    <w:rsid w:val="007666D6"/>
    <w:rsid w:val="00770A8B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62479E77-799A-461E-B17D-B50069B49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2023-09-25T09:56:00Z</dcterms:created>
  <dcterms:modified xsi:type="dcterms:W3CDTF">2023-09-25T09:56:00Z</dcterms:modified>
</cp:coreProperties>
</file>