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82179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21790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21790">
        <w:rPr>
          <w:rFonts w:ascii="Arial" w:hAnsi="Arial" w:cs="Arial"/>
          <w:sz w:val="24"/>
          <w:szCs w:val="24"/>
        </w:rPr>
        <w:t>2023-09-28</w:t>
      </w:r>
    </w:p>
    <w:p w:rsidR="00986737" w:rsidRPr="009432A1" w:rsidRDefault="00821790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2179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821790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821790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21790">
        <w:rPr>
          <w:rFonts w:ascii="Arial" w:hAnsi="Arial" w:cs="Arial"/>
          <w:sz w:val="24"/>
          <w:szCs w:val="24"/>
        </w:rPr>
        <w:t>69</w:t>
      </w:r>
    </w:p>
    <w:p w:rsidR="00986737" w:rsidRPr="009432A1" w:rsidRDefault="00821790" w:rsidP="00986737">
      <w:pPr>
        <w:rPr>
          <w:rFonts w:ascii="Arial" w:hAnsi="Arial" w:cs="Arial"/>
          <w:sz w:val="24"/>
          <w:szCs w:val="24"/>
        </w:rPr>
      </w:pPr>
      <w:r w:rsidRPr="00821790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21790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82179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21790">
              <w:rPr>
                <w:rFonts w:ascii="Arial" w:hAnsi="Arial" w:cs="Arial"/>
                <w:bCs/>
                <w:sz w:val="24"/>
                <w:szCs w:val="24"/>
              </w:rPr>
              <w:t>Dostawa sprzętu komputerowego w ramach projektu ,,Regionalna Inicjatywa Doskonałości w Dyscyplinach Informatyki, Elektrotechniki, Elektroniki, Automatyki i Robotyki na Politechnice Częstochowskiej"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21790" w:rsidRPr="004E4B64" w:rsidTr="002F6561">
        <w:tc>
          <w:tcPr>
            <w:tcW w:w="2269" w:type="dxa"/>
            <w:shd w:val="clear" w:color="auto" w:fill="auto"/>
          </w:tcPr>
          <w:p w:rsidR="00821790" w:rsidRPr="004E4B64" w:rsidRDefault="00821790" w:rsidP="002F65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21790" w:rsidRPr="004E4B64" w:rsidRDefault="00821790" w:rsidP="002F65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21790">
              <w:rPr>
                <w:rFonts w:ascii="Arial" w:hAnsi="Arial" w:cs="Arial"/>
                <w:bCs/>
                <w:sz w:val="24"/>
                <w:szCs w:val="24"/>
              </w:rPr>
              <w:t>RK-NZ.262.14.2023.MM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21790" w:rsidRPr="00821790">
        <w:rPr>
          <w:rFonts w:ascii="Arial" w:hAnsi="Arial" w:cs="Arial"/>
          <w:sz w:val="24"/>
          <w:szCs w:val="24"/>
        </w:rPr>
        <w:t>(</w:t>
      </w:r>
      <w:proofErr w:type="spellStart"/>
      <w:r w:rsidR="00821790" w:rsidRPr="00821790">
        <w:rPr>
          <w:rFonts w:ascii="Arial" w:hAnsi="Arial" w:cs="Arial"/>
          <w:sz w:val="24"/>
          <w:szCs w:val="24"/>
        </w:rPr>
        <w:t>t.j</w:t>
      </w:r>
      <w:proofErr w:type="spellEnd"/>
      <w:r w:rsidR="00821790" w:rsidRPr="00821790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21790" w:rsidRPr="00821790">
        <w:rPr>
          <w:rFonts w:ascii="Arial" w:hAnsi="Arial" w:cs="Arial"/>
          <w:sz w:val="24"/>
          <w:szCs w:val="24"/>
        </w:rPr>
        <w:t>28/09/2023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21790" w:rsidRPr="00821790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4253"/>
        <w:gridCol w:w="2551"/>
      </w:tblGrid>
      <w:tr w:rsidR="006B27ED" w:rsidRPr="00BB547B" w:rsidTr="00E7293F">
        <w:tc>
          <w:tcPr>
            <w:tcW w:w="1134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253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21790" w:rsidRPr="00BB547B" w:rsidTr="00E7293F">
        <w:tc>
          <w:tcPr>
            <w:tcW w:w="1134" w:type="dxa"/>
            <w:shd w:val="clear" w:color="auto" w:fill="auto"/>
            <w:vAlign w:val="center"/>
          </w:tcPr>
          <w:p w:rsidR="00821790" w:rsidRPr="00986737" w:rsidRDefault="00821790" w:rsidP="002F65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1790" w:rsidRPr="00986737" w:rsidRDefault="00821790" w:rsidP="002F65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821790" w:rsidRPr="00986737" w:rsidRDefault="00821790" w:rsidP="002F656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821790" w:rsidRPr="00986737" w:rsidRDefault="00821790" w:rsidP="002F6561">
            <w:pPr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1790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21790" w:rsidRPr="00986737" w:rsidRDefault="00821790" w:rsidP="002F656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179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21790" w:rsidRPr="00986737" w:rsidRDefault="00821790" w:rsidP="002F65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24 354.00 zł</w:t>
            </w:r>
          </w:p>
        </w:tc>
      </w:tr>
      <w:tr w:rsidR="00821790" w:rsidRPr="00BB547B" w:rsidTr="00E7293F">
        <w:tc>
          <w:tcPr>
            <w:tcW w:w="1134" w:type="dxa"/>
            <w:shd w:val="clear" w:color="auto" w:fill="auto"/>
            <w:vAlign w:val="center"/>
          </w:tcPr>
          <w:p w:rsidR="00821790" w:rsidRPr="00986737" w:rsidRDefault="00821790" w:rsidP="002F65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1790" w:rsidRPr="00986737" w:rsidRDefault="00821790" w:rsidP="002F65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821790" w:rsidRPr="00986737" w:rsidRDefault="00821790" w:rsidP="002F656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821790" w:rsidRPr="00986737" w:rsidRDefault="00821790" w:rsidP="002F6561">
            <w:pPr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1790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21790" w:rsidRPr="00986737" w:rsidRDefault="00821790" w:rsidP="002F656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179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21790" w:rsidRPr="00986737" w:rsidRDefault="00821790" w:rsidP="002F65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3 444.00 zł</w:t>
            </w:r>
          </w:p>
        </w:tc>
      </w:tr>
      <w:tr w:rsidR="00821790" w:rsidRPr="00BB547B" w:rsidTr="00E7293F">
        <w:tc>
          <w:tcPr>
            <w:tcW w:w="1134" w:type="dxa"/>
            <w:shd w:val="clear" w:color="auto" w:fill="auto"/>
            <w:vAlign w:val="center"/>
          </w:tcPr>
          <w:p w:rsidR="00821790" w:rsidRPr="00986737" w:rsidRDefault="00821790" w:rsidP="002F65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1790" w:rsidRPr="00986737" w:rsidRDefault="00821790" w:rsidP="002F65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821790" w:rsidRPr="00986737" w:rsidRDefault="00821790" w:rsidP="002F656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821790" w:rsidRPr="00986737" w:rsidRDefault="00E7293F" w:rsidP="002F65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Wolica 60</w:t>
            </w:r>
          </w:p>
          <w:p w:rsidR="00821790" w:rsidRPr="00986737" w:rsidRDefault="00E7293F" w:rsidP="00E729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28-232</w:t>
            </w:r>
            <w:r w:rsidR="00821790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21790" w:rsidRPr="00986737" w:rsidRDefault="00821790" w:rsidP="002F65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19 566.84 zł</w:t>
            </w:r>
          </w:p>
        </w:tc>
      </w:tr>
      <w:tr w:rsidR="00821790" w:rsidRPr="00BB547B" w:rsidTr="00E7293F">
        <w:tc>
          <w:tcPr>
            <w:tcW w:w="1134" w:type="dxa"/>
            <w:shd w:val="clear" w:color="auto" w:fill="auto"/>
            <w:vAlign w:val="center"/>
          </w:tcPr>
          <w:p w:rsidR="00821790" w:rsidRPr="00986737" w:rsidRDefault="00821790" w:rsidP="002F65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1790" w:rsidRPr="00986737" w:rsidRDefault="00821790" w:rsidP="002F65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821790" w:rsidRPr="00986737" w:rsidRDefault="00821790" w:rsidP="002F656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821790" w:rsidRPr="00986737" w:rsidRDefault="00821790" w:rsidP="002F6561">
            <w:pPr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1790">
              <w:rPr>
                <w:rFonts w:ascii="Arial" w:hAnsi="Arial" w:cs="Arial"/>
                <w:sz w:val="24"/>
                <w:szCs w:val="24"/>
              </w:rPr>
              <w:t>28/17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21790" w:rsidRPr="00986737" w:rsidRDefault="00821790" w:rsidP="002F656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80-180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293F">
              <w:rPr>
                <w:rFonts w:ascii="Arial" w:hAnsi="Arial" w:cs="Arial"/>
                <w:sz w:val="24"/>
                <w:szCs w:val="24"/>
              </w:rPr>
              <w:t>GDAŃ</w:t>
            </w:r>
            <w:bookmarkStart w:id="1" w:name="_GoBack"/>
            <w:bookmarkEnd w:id="1"/>
            <w:r w:rsidRPr="00821790">
              <w:rPr>
                <w:rFonts w:ascii="Arial" w:hAnsi="Arial" w:cs="Arial"/>
                <w:sz w:val="24"/>
                <w:szCs w:val="24"/>
              </w:rPr>
              <w:t>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21790" w:rsidRPr="00986737" w:rsidRDefault="00821790" w:rsidP="002F65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19 409.40 zł</w:t>
            </w:r>
          </w:p>
        </w:tc>
      </w:tr>
      <w:tr w:rsidR="00821790" w:rsidRPr="00BB547B" w:rsidTr="00E7293F">
        <w:tc>
          <w:tcPr>
            <w:tcW w:w="1134" w:type="dxa"/>
            <w:shd w:val="clear" w:color="auto" w:fill="auto"/>
            <w:vAlign w:val="center"/>
          </w:tcPr>
          <w:p w:rsidR="00821790" w:rsidRPr="00986737" w:rsidRDefault="00821790" w:rsidP="002F65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1790" w:rsidRPr="00986737" w:rsidRDefault="00821790" w:rsidP="002F65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821790" w:rsidRPr="00986737" w:rsidRDefault="00821790" w:rsidP="002F656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821790" w:rsidRPr="00986737" w:rsidRDefault="00821790" w:rsidP="002F6561">
            <w:pPr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1790">
              <w:rPr>
                <w:rFonts w:ascii="Arial" w:hAnsi="Arial" w:cs="Arial"/>
                <w:sz w:val="24"/>
                <w:szCs w:val="24"/>
              </w:rPr>
              <w:t>28/17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21790" w:rsidRPr="00986737" w:rsidRDefault="00821790" w:rsidP="002F656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80-180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293F">
              <w:rPr>
                <w:rFonts w:ascii="Arial" w:hAnsi="Arial" w:cs="Arial"/>
                <w:sz w:val="24"/>
                <w:szCs w:val="24"/>
              </w:rPr>
              <w:t>GDAŃ</w:t>
            </w:r>
            <w:r w:rsidRPr="00821790">
              <w:rPr>
                <w:rFonts w:ascii="Arial" w:hAnsi="Arial" w:cs="Arial"/>
                <w:sz w:val="24"/>
                <w:szCs w:val="24"/>
              </w:rPr>
              <w:t>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21790" w:rsidRPr="00986737" w:rsidRDefault="00821790" w:rsidP="002F65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790">
              <w:rPr>
                <w:rFonts w:ascii="Arial" w:hAnsi="Arial" w:cs="Arial"/>
                <w:sz w:val="24"/>
                <w:szCs w:val="24"/>
              </w:rPr>
              <w:t>1 611.30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964" w:rsidRDefault="00952964">
      <w:r>
        <w:separator/>
      </w:r>
    </w:p>
  </w:endnote>
  <w:endnote w:type="continuationSeparator" w:id="0">
    <w:p w:rsidR="00952964" w:rsidRDefault="00952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7293F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7293F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293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964" w:rsidRDefault="00952964">
      <w:r>
        <w:separator/>
      </w:r>
    </w:p>
  </w:footnote>
  <w:footnote w:type="continuationSeparator" w:id="0">
    <w:p w:rsidR="00952964" w:rsidRDefault="00952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790" w:rsidRDefault="008217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790" w:rsidRDefault="00E7293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790" w:rsidRDefault="008217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296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21790"/>
    <w:rsid w:val="00843263"/>
    <w:rsid w:val="00861E75"/>
    <w:rsid w:val="00952964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7293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C5FCBD7"/>
  <w15:chartTrackingRefBased/>
  <w15:docId w15:val="{D6C3FDEC-42AE-4916-8D30-C0750AE7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170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2023-09-28T09:30:00Z</cp:lastPrinted>
  <dcterms:created xsi:type="dcterms:W3CDTF">2023-09-28T09:30:00Z</dcterms:created>
  <dcterms:modified xsi:type="dcterms:W3CDTF">2023-09-28T09:30:00Z</dcterms:modified>
</cp:coreProperties>
</file>