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7370D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11E9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11E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11E9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11E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11E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11E9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11E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11E9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1E90" w:rsidRPr="007B107C" w:rsidTr="00D951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11E90" w:rsidRPr="007B107C" w:rsidRDefault="00411E90" w:rsidP="00D9515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11E90" w:rsidRPr="007B107C" w:rsidRDefault="00411E90" w:rsidP="00D9515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11E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11E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11E9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411E90" w:rsidRPr="007B107C" w:rsidRDefault="00411E90" w:rsidP="00D9515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411E90" w:rsidRPr="007B107C" w:rsidRDefault="00411E90" w:rsidP="00D9515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11E90" w:rsidRPr="007B107C" w:rsidRDefault="00411E90" w:rsidP="00D9515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11E9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11E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gadżetów reklamowych - 13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11E90" w:rsidRPr="00411E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CRZP/160/2023/AZP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11E90" w:rsidRPr="00411E9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E90" w:rsidRDefault="00411E90" w:rsidP="00411E90">
      <w:pPr>
        <w:spacing w:after="0" w:line="240" w:lineRule="auto"/>
      </w:pPr>
      <w:r>
        <w:separator/>
      </w:r>
    </w:p>
  </w:endnote>
  <w:endnote w:type="continuationSeparator" w:id="0">
    <w:p w:rsidR="00411E90" w:rsidRDefault="00411E90" w:rsidP="00411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E90" w:rsidRDefault="00411E90" w:rsidP="00411E90">
      <w:pPr>
        <w:spacing w:after="0" w:line="240" w:lineRule="auto"/>
      </w:pPr>
      <w:r>
        <w:separator/>
      </w:r>
    </w:p>
  </w:footnote>
  <w:footnote w:type="continuationSeparator" w:id="0">
    <w:p w:rsidR="00411E90" w:rsidRDefault="00411E90" w:rsidP="00411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E90" w:rsidRDefault="00411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33"/>
    <w:rsid w:val="002621C4"/>
    <w:rsid w:val="00411E90"/>
    <w:rsid w:val="007370D8"/>
    <w:rsid w:val="007B107C"/>
    <w:rsid w:val="007C7D43"/>
    <w:rsid w:val="00843802"/>
    <w:rsid w:val="008750B3"/>
    <w:rsid w:val="00C31816"/>
    <w:rsid w:val="00D85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A8B874E-4156-4B3F-A236-F7FEC1F57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1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E90"/>
  </w:style>
  <w:style w:type="paragraph" w:styleId="Stopka">
    <w:name w:val="footer"/>
    <w:basedOn w:val="Normalny"/>
    <w:link w:val="StopkaZnak"/>
    <w:uiPriority w:val="99"/>
    <w:unhideWhenUsed/>
    <w:rsid w:val="00411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E90"/>
  </w:style>
  <w:style w:type="paragraph" w:styleId="Tekstdymka">
    <w:name w:val="Balloon Text"/>
    <w:basedOn w:val="Normalny"/>
    <w:link w:val="TekstdymkaZnak"/>
    <w:uiPriority w:val="99"/>
    <w:semiHidden/>
    <w:unhideWhenUsed/>
    <w:rsid w:val="00737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2289</Characters>
  <Application>Microsoft Office Word</Application>
  <DocSecurity>0</DocSecurity>
  <Lines>19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2023-09-27T12:37:00Z</cp:lastPrinted>
  <dcterms:created xsi:type="dcterms:W3CDTF">2023-09-27T12:37:00Z</dcterms:created>
  <dcterms:modified xsi:type="dcterms:W3CDTF">2023-09-27T12:37:00Z</dcterms:modified>
</cp:coreProperties>
</file>