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450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521F5" w:rsidRPr="004521F5">
        <w:rPr>
          <w:b/>
        </w:rPr>
        <w:t>CRZP/160/2023/AZP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521F5" w:rsidRPr="004A5DB6" w:rsidTr="00D95155">
        <w:tc>
          <w:tcPr>
            <w:tcW w:w="9212" w:type="dxa"/>
            <w:shd w:val="clear" w:color="auto" w:fill="auto"/>
          </w:tcPr>
          <w:p w:rsidR="004521F5" w:rsidRPr="004A5DB6" w:rsidRDefault="004521F5" w:rsidP="00D951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521F5" w:rsidRPr="004A5DB6" w:rsidRDefault="004521F5" w:rsidP="00D9515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521F5">
              <w:t>(</w:t>
            </w:r>
            <w:proofErr w:type="spellStart"/>
            <w:r w:rsidRPr="004521F5">
              <w:t>t.j</w:t>
            </w:r>
            <w:proofErr w:type="spellEnd"/>
            <w:r w:rsidRPr="004521F5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521F5" w:rsidRPr="004A5DB6" w:rsidRDefault="004521F5" w:rsidP="00D951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521F5" w:rsidRPr="004A5DB6" w:rsidRDefault="004521F5" w:rsidP="00D951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521F5" w:rsidRPr="004A5DB6" w:rsidRDefault="004521F5" w:rsidP="00D9515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521F5" w:rsidRPr="004521F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521F5" w:rsidP="005434B3">
      <w:pPr>
        <w:spacing w:after="240" w:line="276" w:lineRule="auto"/>
        <w:jc w:val="center"/>
      </w:pPr>
      <w:r w:rsidRPr="004521F5">
        <w:rPr>
          <w:b/>
        </w:rPr>
        <w:t>Dostawa gadżetów reklamowych - 13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68D" w:rsidRDefault="0002768D" w:rsidP="0038231F">
      <w:pPr>
        <w:spacing w:after="0" w:line="240" w:lineRule="auto"/>
      </w:pPr>
      <w:r>
        <w:separator/>
      </w:r>
    </w:p>
  </w:endnote>
  <w:endnote w:type="continuationSeparator" w:id="0">
    <w:p w:rsidR="0002768D" w:rsidRDefault="000276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F5" w:rsidRDefault="004521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F5" w:rsidRDefault="004521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68D" w:rsidRDefault="0002768D" w:rsidP="0038231F">
      <w:pPr>
        <w:spacing w:after="0" w:line="240" w:lineRule="auto"/>
      </w:pPr>
      <w:r>
        <w:separator/>
      </w:r>
    </w:p>
  </w:footnote>
  <w:footnote w:type="continuationSeparator" w:id="0">
    <w:p w:rsidR="0002768D" w:rsidRDefault="000276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F5" w:rsidRDefault="00452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F5" w:rsidRDefault="00452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F5" w:rsidRDefault="004521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68D"/>
    <w:rsid w:val="00023477"/>
    <w:rsid w:val="000247FF"/>
    <w:rsid w:val="00025C8D"/>
    <w:rsid w:val="000276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21F5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502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06BE7"/>
  <w15:chartTrackingRefBased/>
  <w15:docId w15:val="{B338CD3A-DCC6-44C6-A963-9EF7F65E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F9053-D4CB-4F0D-B807-EB2AF968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2023-09-27T12:37:00Z</cp:lastPrinted>
  <dcterms:created xsi:type="dcterms:W3CDTF">2023-09-27T12:37:00Z</dcterms:created>
  <dcterms:modified xsi:type="dcterms:W3CDTF">2023-09-27T12:37:00Z</dcterms:modified>
</cp:coreProperties>
</file>