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67A6C" w:rsidRPr="00167A6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67A6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67A6C">
        <w:rPr>
          <w:rFonts w:ascii="Arial" w:hAnsi="Arial" w:cs="Arial"/>
        </w:rPr>
        <w:t>Politechnika Częstochowska</w:t>
      </w:r>
    </w:p>
    <w:p w:rsidR="006676AE" w:rsidRPr="0012157F" w:rsidRDefault="00167A6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67A6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167A6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67A6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67A6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167A6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7A6C" w:rsidRPr="0012157F" w:rsidTr="00625B04">
        <w:tc>
          <w:tcPr>
            <w:tcW w:w="9104" w:type="dxa"/>
            <w:shd w:val="clear" w:color="auto" w:fill="D9D9D9"/>
          </w:tcPr>
          <w:p w:rsidR="00167A6C" w:rsidRPr="0012157F" w:rsidRDefault="00167A6C" w:rsidP="00625B0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67A6C" w:rsidRPr="0012157F" w:rsidRDefault="00167A6C" w:rsidP="00625B0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67A6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67A6C" w:rsidRPr="00612283" w:rsidRDefault="00167A6C" w:rsidP="00625B0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67A6C" w:rsidRPr="0012157F" w:rsidRDefault="00167A6C" w:rsidP="00625B0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67A6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67A6C">
        <w:rPr>
          <w:rFonts w:ascii="Arial" w:hAnsi="Arial" w:cs="Arial"/>
          <w:b/>
          <w:sz w:val="24"/>
          <w:szCs w:val="24"/>
        </w:rPr>
        <w:t>Dostawa  skanera przenośnego 3D  dla Wydziału Elektrycznego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67A6C" w:rsidRPr="00167A6C">
        <w:rPr>
          <w:rFonts w:ascii="Arial" w:hAnsi="Arial" w:cs="Arial"/>
          <w:b/>
          <w:sz w:val="24"/>
          <w:szCs w:val="24"/>
        </w:rPr>
        <w:t>RK-NZ.261.87.2023.AR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67A6C" w:rsidRPr="00167A6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93F" w:rsidRDefault="0056593F" w:rsidP="0038231F">
      <w:pPr>
        <w:spacing w:after="0" w:line="240" w:lineRule="auto"/>
      </w:pPr>
      <w:r>
        <w:separator/>
      </w:r>
    </w:p>
  </w:endnote>
  <w:endnote w:type="continuationSeparator" w:id="0">
    <w:p w:rsidR="0056593F" w:rsidRDefault="005659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A6C" w:rsidRDefault="00167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67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67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A6C" w:rsidRDefault="00167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93F" w:rsidRDefault="0056593F" w:rsidP="0038231F">
      <w:pPr>
        <w:spacing w:after="0" w:line="240" w:lineRule="auto"/>
      </w:pPr>
      <w:r>
        <w:separator/>
      </w:r>
    </w:p>
  </w:footnote>
  <w:footnote w:type="continuationSeparator" w:id="0">
    <w:p w:rsidR="0056593F" w:rsidRDefault="0056593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A6C" w:rsidRDefault="00167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A6C" w:rsidRDefault="00167A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A6C" w:rsidRDefault="00167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9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7A6C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593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467A1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36CA9C-B7B6-438B-8D37-280A7CE4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DC775-FD7E-4A40-A796-8DC923047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2023-09-22T07:53:00Z</dcterms:created>
  <dcterms:modified xsi:type="dcterms:W3CDTF">2023-09-22T07:53:00Z</dcterms:modified>
</cp:coreProperties>
</file>