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421554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1A281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A281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1A281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A281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A281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1A281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A281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A281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A2813" w:rsidRPr="007B107C" w:rsidTr="006016E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A2813" w:rsidRPr="007B107C" w:rsidRDefault="001A2813" w:rsidP="006016EE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1A2813" w:rsidRPr="007B107C" w:rsidRDefault="001A2813" w:rsidP="006016EE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A281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1A281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1A281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1A2813" w:rsidRPr="007B107C" w:rsidRDefault="001A2813" w:rsidP="006016EE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1A2813" w:rsidRPr="007B107C" w:rsidRDefault="001A2813" w:rsidP="006016EE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1A2813" w:rsidRPr="007B107C" w:rsidRDefault="001A2813" w:rsidP="006016EE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1A2813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1A281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plakatów i zaproszeń w projekcie pt. "Rejs do wiedzy" dofinansowanego ze środków budżetu państwa w ramach programu Ministra Edukacji i Nauki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1A2813" w:rsidRPr="001A281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CRZP/159/2023/AZP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1A2813" w:rsidRPr="001A281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813" w:rsidRDefault="001A2813" w:rsidP="001A2813">
      <w:pPr>
        <w:spacing w:after="0" w:line="240" w:lineRule="auto"/>
      </w:pPr>
      <w:r>
        <w:separator/>
      </w:r>
    </w:p>
  </w:endnote>
  <w:endnote w:type="continuationSeparator" w:id="0">
    <w:p w:rsidR="001A2813" w:rsidRDefault="001A2813" w:rsidP="001A2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813" w:rsidRDefault="001A28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813" w:rsidRDefault="001A28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813" w:rsidRDefault="001A2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813" w:rsidRDefault="001A2813" w:rsidP="001A2813">
      <w:pPr>
        <w:spacing w:after="0" w:line="240" w:lineRule="auto"/>
      </w:pPr>
      <w:r>
        <w:separator/>
      </w:r>
    </w:p>
  </w:footnote>
  <w:footnote w:type="continuationSeparator" w:id="0">
    <w:p w:rsidR="001A2813" w:rsidRDefault="001A2813" w:rsidP="001A2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813" w:rsidRDefault="001A28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813" w:rsidRDefault="001A28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813" w:rsidRDefault="001A28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C01"/>
    <w:rsid w:val="000D1C01"/>
    <w:rsid w:val="001A2813"/>
    <w:rsid w:val="002621C4"/>
    <w:rsid w:val="002E623C"/>
    <w:rsid w:val="00421554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8CFBB"/>
  <w15:chartTrackingRefBased/>
  <w15:docId w15:val="{70D0A3C6-2F8A-41E1-A8E2-58D48CFA3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2813"/>
  </w:style>
  <w:style w:type="paragraph" w:styleId="Stopka">
    <w:name w:val="footer"/>
    <w:basedOn w:val="Normalny"/>
    <w:link w:val="StopkaZnak"/>
    <w:uiPriority w:val="99"/>
    <w:unhideWhenUsed/>
    <w:rsid w:val="001A2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2813"/>
  </w:style>
  <w:style w:type="paragraph" w:styleId="Tekstdymka">
    <w:name w:val="Balloon Text"/>
    <w:basedOn w:val="Normalny"/>
    <w:link w:val="TekstdymkaZnak"/>
    <w:uiPriority w:val="99"/>
    <w:semiHidden/>
    <w:unhideWhenUsed/>
    <w:rsid w:val="002E6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2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399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2023-09-27T07:30:00Z</cp:lastPrinted>
  <dcterms:created xsi:type="dcterms:W3CDTF">2023-09-27T08:20:00Z</dcterms:created>
  <dcterms:modified xsi:type="dcterms:W3CDTF">2023-09-27T08:20:00Z</dcterms:modified>
</cp:coreProperties>
</file>