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9451BA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9451BA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625B8" w:rsidRPr="009451BA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9451B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27C66" w:rsidRPr="009451BA">
        <w:rPr>
          <w:rFonts w:eastAsia="Times New Roman" w:cs="Calibri"/>
          <w:b/>
          <w:sz w:val="20"/>
          <w:szCs w:val="20"/>
          <w:lang w:eastAsia="pl-PL"/>
        </w:rPr>
        <w:t>CRZP/1</w:t>
      </w:r>
      <w:r w:rsidR="005B3160">
        <w:rPr>
          <w:rFonts w:eastAsia="Times New Roman" w:cs="Calibri"/>
          <w:b/>
          <w:sz w:val="20"/>
          <w:szCs w:val="20"/>
          <w:lang w:eastAsia="pl-PL"/>
        </w:rPr>
        <w:t>58</w:t>
      </w:r>
      <w:r w:rsidR="00627C66" w:rsidRPr="009451BA">
        <w:rPr>
          <w:rFonts w:eastAsia="Times New Roman" w:cs="Calibri"/>
          <w:b/>
          <w:sz w:val="20"/>
          <w:szCs w:val="20"/>
          <w:lang w:eastAsia="pl-PL"/>
        </w:rPr>
        <w:t>/2023/AZP</w:t>
      </w:r>
    </w:p>
    <w:p w:rsidR="006A461B" w:rsidRPr="009451B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5B3160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9451B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9451B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9451B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9451BA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9451B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627C66" w:rsidRPr="009451BA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627C66" w:rsidRPr="009451B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9451BA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9451BA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b/>
          <w:sz w:val="20"/>
          <w:szCs w:val="20"/>
          <w:lang w:eastAsia="pl-PL"/>
        </w:rPr>
        <w:t>„</w:t>
      </w:r>
      <w:r w:rsidR="00627C66" w:rsidRPr="009451BA">
        <w:rPr>
          <w:rFonts w:eastAsia="Times New Roman" w:cs="Calibri"/>
          <w:b/>
          <w:sz w:val="20"/>
          <w:szCs w:val="20"/>
          <w:lang w:eastAsia="pl-PL"/>
        </w:rPr>
        <w:t>Szkolenie dotyczące konstruowania i weryfikacji umów w transferze technologii</w:t>
      </w:r>
      <w:r w:rsidR="005B3160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9451BA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9451BA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9451BA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9451BA">
        <w:rPr>
          <w:rFonts w:eastAsia="Times New Roman" w:cs="Calibri"/>
          <w:sz w:val="20"/>
          <w:szCs w:val="20"/>
          <w:lang w:eastAsia="pl-PL"/>
        </w:rPr>
        <w:t>e</w:t>
      </w:r>
      <w:r w:rsidR="005E443B" w:rsidRPr="009451BA">
        <w:rPr>
          <w:rFonts w:eastAsia="Times New Roman" w:cs="Calibri"/>
          <w:sz w:val="20"/>
          <w:szCs w:val="20"/>
          <w:lang w:eastAsia="pl-PL"/>
        </w:rPr>
        <w:t>,</w:t>
      </w:r>
      <w:r w:rsidR="00C16AA2" w:rsidRPr="009451B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9451BA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9451B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056"/>
        <w:gridCol w:w="1701"/>
        <w:gridCol w:w="1560"/>
        <w:gridCol w:w="3544"/>
      </w:tblGrid>
      <w:tr w:rsidR="009451BA" w:rsidRPr="009451BA" w:rsidTr="009451BA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Przedmiot usługi –</w:t>
            </w:r>
          </w:p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Data wykonania (w okresie</w:t>
            </w:r>
          </w:p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ostatnich 3 lat)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Podmiot, na rzecz, którego usługa została wykonana oraz liczba godzin przeprowadzonego szkolenia</w:t>
            </w:r>
          </w:p>
        </w:tc>
      </w:tr>
      <w:tr w:rsidR="009451BA" w:rsidRPr="009451BA" w:rsidTr="009451B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1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</w:tr>
      <w:tr w:rsidR="009451BA" w:rsidRPr="009451BA" w:rsidTr="009451B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</w:tr>
      <w:tr w:rsidR="009451BA" w:rsidRPr="009451BA" w:rsidTr="009451B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3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</w:tr>
      <w:tr w:rsidR="009451BA" w:rsidRPr="009451BA" w:rsidTr="009451B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4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</w:tr>
      <w:tr w:rsidR="009451BA" w:rsidRPr="009451BA" w:rsidTr="009451B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5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BA" w:rsidRPr="009451BA" w:rsidRDefault="009451BA">
            <w:pPr>
              <w:spacing w:after="0"/>
              <w:rPr>
                <w:rFonts w:cs="Calibri"/>
                <w:bCs/>
              </w:rPr>
            </w:pPr>
          </w:p>
        </w:tc>
      </w:tr>
    </w:tbl>
    <w:p w:rsidR="005E443B" w:rsidRPr="009451BA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9451BA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9451BA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9451BA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</w:r>
      <w:r w:rsidRPr="009451BA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9451B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9451BA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9451BA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9451BA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9451BA">
        <w:rPr>
          <w:rFonts w:eastAsia="Times New Roman" w:cs="Calibri"/>
          <w:sz w:val="20"/>
          <w:szCs w:val="20"/>
          <w:lang w:eastAsia="pl-PL"/>
        </w:rPr>
        <w:tab/>
      </w:r>
      <w:r w:rsidRPr="009451BA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9451BA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9451BA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9451BA" w:rsidRDefault="00BC677E"/>
    <w:sectPr w:rsidR="00BC677E" w:rsidRPr="009451BA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80C" w:rsidRDefault="0090580C">
      <w:pPr>
        <w:spacing w:after="0" w:line="240" w:lineRule="auto"/>
      </w:pPr>
      <w:r>
        <w:separator/>
      </w:r>
    </w:p>
  </w:endnote>
  <w:endnote w:type="continuationSeparator" w:id="0">
    <w:p w:rsidR="0090580C" w:rsidRDefault="00905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5B316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5CC" w:rsidRDefault="004375CC" w:rsidP="004375CC">
    <w:pPr>
      <w:jc w:val="both"/>
      <w:rPr>
        <w:rFonts w:ascii="Times New Roman" w:hAnsi="Times New Roman"/>
        <w:bCs/>
        <w:sz w:val="20"/>
      </w:rPr>
    </w:pPr>
    <w:bookmarkStart w:id="2" w:name="_Hlk145670807"/>
    <w:r>
      <w:rPr>
        <w:rFonts w:ascii="Times New Roman" w:hAnsi="Times New Roman"/>
        <w:sz w:val="20"/>
      </w:rPr>
      <w:t xml:space="preserve">Program </w:t>
    </w:r>
    <w:r>
      <w:rPr>
        <w:rFonts w:ascii="Times New Roman" w:hAnsi="Times New Roman"/>
        <w:bCs/>
        <w:sz w:val="20"/>
      </w:rPr>
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B316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5B3160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80C" w:rsidRDefault="0090580C">
      <w:pPr>
        <w:spacing w:after="0" w:line="240" w:lineRule="auto"/>
      </w:pPr>
      <w:r>
        <w:separator/>
      </w:r>
    </w:p>
  </w:footnote>
  <w:footnote w:type="continuationSeparator" w:id="0">
    <w:p w:rsidR="0090580C" w:rsidRDefault="00905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0" w:type="dxa"/>
      <w:jc w:val="center"/>
      <w:tblLayout w:type="fixed"/>
      <w:tblLook w:val="04A0" w:firstRow="1" w:lastRow="0" w:firstColumn="1" w:lastColumn="0" w:noHBand="0" w:noVBand="1"/>
    </w:tblPr>
    <w:tblGrid>
      <w:gridCol w:w="1979"/>
      <w:gridCol w:w="2834"/>
      <w:gridCol w:w="2692"/>
      <w:gridCol w:w="2515"/>
    </w:tblGrid>
    <w:tr w:rsidR="004375CC" w:rsidRPr="004375CC" w:rsidTr="004375CC">
      <w:trPr>
        <w:jc w:val="center"/>
      </w:trPr>
      <w:tc>
        <w:tcPr>
          <w:tcW w:w="1980" w:type="dxa"/>
          <w:vAlign w:val="center"/>
          <w:hideMark/>
        </w:tcPr>
        <w:p w:rsidR="004375CC" w:rsidRDefault="005B3160" w:rsidP="004375CC">
          <w:pPr>
            <w:pStyle w:val="Nagwek"/>
            <w:tabs>
              <w:tab w:val="left" w:pos="2016"/>
            </w:tabs>
            <w:spacing w:line="276" w:lineRule="auto"/>
            <w:rPr>
              <w:noProof/>
              <w:sz w:val="22"/>
              <w:szCs w:val="22"/>
            </w:rPr>
          </w:pPr>
          <w:bookmarkStart w:id="1" w:name="_Hlk145670798"/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alt="FE IR" style="width:91.4pt;height:36.95pt;visibility:visible;mso-wrap-style:square">
                <v:imagedata r:id="rId1" o:title="FE IR" croptop="7864f" cropbottom="7864f"/>
              </v:shape>
            </w:pict>
          </w:r>
        </w:p>
      </w:tc>
      <w:tc>
        <w:tcPr>
          <w:tcW w:w="2835" w:type="dxa"/>
          <w:vAlign w:val="center"/>
        </w:tcPr>
        <w:p w:rsidR="004375CC" w:rsidRDefault="004375CC" w:rsidP="004375CC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</w:p>
      </w:tc>
      <w:tc>
        <w:tcPr>
          <w:tcW w:w="2693" w:type="dxa"/>
          <w:vAlign w:val="center"/>
          <w:hideMark/>
        </w:tcPr>
        <w:p w:rsidR="004375CC" w:rsidRDefault="005B3160" w:rsidP="004375CC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  <w:r>
            <w:rPr>
              <w:lang w:eastAsia="en-US"/>
            </w:rPr>
            <w:pict>
              <v:shape id="Obraz 2" o:spid="_x0000_s2054" type="#_x0000_t75" style="position:absolute;left:0;text-align:left;margin-left:-55.45pt;margin-top:-5.05pt;width:117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2" o:title=""/>
              </v:shape>
            </w:pict>
          </w:r>
        </w:p>
      </w:tc>
      <w:tc>
        <w:tcPr>
          <w:tcW w:w="2516" w:type="dxa"/>
          <w:vAlign w:val="center"/>
          <w:hideMark/>
        </w:tcPr>
        <w:p w:rsidR="004375CC" w:rsidRDefault="005B3160" w:rsidP="004375CC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  <w:r>
            <w:rPr>
              <w:noProof/>
            </w:rPr>
            <w:pict>
              <v:shape id="Obraz 3" o:spid="_x0000_i1026" type="#_x0000_t75" alt="UE EFRR" style="width:105.8pt;height:26.3pt;visibility:visible;mso-wrap-style:square">
                <v:imagedata r:id="rId3" o:title="UE EFRR" croptop="10850f" cropbottom="9982f" cropleft="2831f" cropright="3114f"/>
              </v:shape>
            </w:pict>
          </w:r>
        </w:p>
      </w:tc>
      <w:bookmarkEnd w:id="1"/>
    </w:tr>
  </w:tbl>
  <w:p w:rsidR="004E7E0E" w:rsidRPr="004E7E0E" w:rsidRDefault="005B316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;mso-position-horizontal-relative:text;mso-position-vertical-relative:text" o:connectortype="straight"/>
      </w:pict>
    </w:r>
  </w:p>
  <w:p w:rsidR="00302206" w:rsidRDefault="005B31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0580C"/>
    <w:rsid w:val="00084773"/>
    <w:rsid w:val="001079FB"/>
    <w:rsid w:val="002C16B6"/>
    <w:rsid w:val="004375CC"/>
    <w:rsid w:val="00581849"/>
    <w:rsid w:val="005B3160"/>
    <w:rsid w:val="005E443B"/>
    <w:rsid w:val="0060457E"/>
    <w:rsid w:val="00627C66"/>
    <w:rsid w:val="006666A6"/>
    <w:rsid w:val="006A461B"/>
    <w:rsid w:val="00787E3E"/>
    <w:rsid w:val="0090580C"/>
    <w:rsid w:val="009451BA"/>
    <w:rsid w:val="00A2662E"/>
    <w:rsid w:val="00B625B8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7744DB2D"/>
  <w15:docId w15:val="{B7EEE811-8B48-4AFE-9837-00CF1B30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5B3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16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2023-09-27T06:51:00Z</cp:lastPrinted>
  <dcterms:created xsi:type="dcterms:W3CDTF">2023-09-27T06:51:00Z</dcterms:created>
  <dcterms:modified xsi:type="dcterms:W3CDTF">2023-09-27T06:51:00Z</dcterms:modified>
</cp:coreProperties>
</file>