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6598D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55D8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55D8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55D8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55D8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55D8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55D8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55D8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55D8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55D81" w:rsidRPr="007B107C" w:rsidTr="00B50F5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55D81" w:rsidRPr="007B107C" w:rsidRDefault="00655D81" w:rsidP="00B50F5C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55D81" w:rsidRPr="007B107C" w:rsidRDefault="00655D81" w:rsidP="00B50F5C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55D8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55D8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55D8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655D81" w:rsidRPr="007B107C" w:rsidRDefault="00655D81" w:rsidP="00B50F5C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655D81" w:rsidRPr="007B107C" w:rsidRDefault="00655D81" w:rsidP="00B50F5C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55D81" w:rsidRPr="007B107C" w:rsidRDefault="00655D81" w:rsidP="00B50F5C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55D8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55D8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Dostawa gadżetów reklamowych do sklepiku UMG </w:t>
      </w:r>
      <w:r w:rsidR="009D7B8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–</w:t>
      </w:r>
      <w:r w:rsidRPr="00655D8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1</w:t>
      </w:r>
      <w:r w:rsidR="009D7B8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2 - powtórne</w:t>
      </w:r>
      <w:bookmarkStart w:id="0" w:name="_GoBack"/>
      <w:bookmarkEnd w:id="0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55D81" w:rsidRPr="00655D8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CRZP/156/2023/AZP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55D81" w:rsidRPr="00655D8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5D81" w:rsidRDefault="00655D81" w:rsidP="00655D81">
      <w:pPr>
        <w:spacing w:after="0" w:line="240" w:lineRule="auto"/>
      </w:pPr>
      <w:r>
        <w:separator/>
      </w:r>
    </w:p>
  </w:endnote>
  <w:endnote w:type="continuationSeparator" w:id="0">
    <w:p w:rsidR="00655D81" w:rsidRDefault="00655D81" w:rsidP="00655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D81" w:rsidRDefault="00655D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D81" w:rsidRDefault="00655D8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D81" w:rsidRDefault="00655D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5D81" w:rsidRDefault="00655D81" w:rsidP="00655D81">
      <w:pPr>
        <w:spacing w:after="0" w:line="240" w:lineRule="auto"/>
      </w:pPr>
      <w:r>
        <w:separator/>
      </w:r>
    </w:p>
  </w:footnote>
  <w:footnote w:type="continuationSeparator" w:id="0">
    <w:p w:rsidR="00655D81" w:rsidRDefault="00655D81" w:rsidP="00655D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D81" w:rsidRDefault="00655D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D81" w:rsidRDefault="00655D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D81" w:rsidRDefault="00655D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054"/>
    <w:rsid w:val="002621C4"/>
    <w:rsid w:val="0026598D"/>
    <w:rsid w:val="00655D81"/>
    <w:rsid w:val="007B107C"/>
    <w:rsid w:val="007C7D43"/>
    <w:rsid w:val="00843802"/>
    <w:rsid w:val="008750B3"/>
    <w:rsid w:val="00982054"/>
    <w:rsid w:val="009D7B8F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7E6DD"/>
  <w15:chartTrackingRefBased/>
  <w15:docId w15:val="{A90F0824-8072-4748-ADA0-846F743D5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5D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D81"/>
  </w:style>
  <w:style w:type="paragraph" w:styleId="Stopka">
    <w:name w:val="footer"/>
    <w:basedOn w:val="Normalny"/>
    <w:link w:val="StopkaZnak"/>
    <w:uiPriority w:val="99"/>
    <w:unhideWhenUsed/>
    <w:rsid w:val="00655D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D81"/>
  </w:style>
  <w:style w:type="paragraph" w:styleId="Tekstdymka">
    <w:name w:val="Balloon Text"/>
    <w:basedOn w:val="Normalny"/>
    <w:link w:val="TekstdymkaZnak"/>
    <w:uiPriority w:val="99"/>
    <w:semiHidden/>
    <w:unhideWhenUsed/>
    <w:rsid w:val="002659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59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2023-09-26T09:27:00Z</cp:lastPrinted>
  <dcterms:created xsi:type="dcterms:W3CDTF">2023-09-26T09:31:00Z</dcterms:created>
  <dcterms:modified xsi:type="dcterms:W3CDTF">2023-09-26T09:31:00Z</dcterms:modified>
</cp:coreProperties>
</file>