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61AC3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90E2E" w:rsidRPr="00D90E2E">
        <w:rPr>
          <w:b/>
        </w:rPr>
        <w:t>CRZP/156/2023/AZP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90E2E" w:rsidRPr="004A5DB6" w:rsidTr="00B50F5C">
        <w:tc>
          <w:tcPr>
            <w:tcW w:w="9212" w:type="dxa"/>
            <w:shd w:val="clear" w:color="auto" w:fill="auto"/>
          </w:tcPr>
          <w:p w:rsidR="00D90E2E" w:rsidRPr="004A5DB6" w:rsidRDefault="00D90E2E" w:rsidP="00B50F5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90E2E" w:rsidRPr="004A5DB6" w:rsidRDefault="00D90E2E" w:rsidP="00B50F5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90E2E">
              <w:t>(</w:t>
            </w:r>
            <w:proofErr w:type="spellStart"/>
            <w:r w:rsidRPr="00D90E2E">
              <w:t>t.j</w:t>
            </w:r>
            <w:proofErr w:type="spellEnd"/>
            <w:r w:rsidRPr="00D90E2E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90E2E" w:rsidRPr="004A5DB6" w:rsidRDefault="00D90E2E" w:rsidP="00B50F5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90E2E" w:rsidRPr="004A5DB6" w:rsidRDefault="00D90E2E" w:rsidP="00B50F5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90E2E" w:rsidRPr="004A5DB6" w:rsidRDefault="00D90E2E" w:rsidP="00B50F5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90E2E" w:rsidRPr="00D90E2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90E2E" w:rsidP="005434B3">
      <w:pPr>
        <w:spacing w:after="240" w:line="276" w:lineRule="auto"/>
        <w:jc w:val="center"/>
      </w:pPr>
      <w:r w:rsidRPr="00D90E2E">
        <w:rPr>
          <w:b/>
        </w:rPr>
        <w:t xml:space="preserve">Dostawa gadżetów reklamowych do sklepiku UMG </w:t>
      </w:r>
      <w:r w:rsidR="00BD4B69">
        <w:rPr>
          <w:b/>
        </w:rPr>
        <w:t>–</w:t>
      </w:r>
      <w:r w:rsidRPr="00D90E2E">
        <w:rPr>
          <w:b/>
        </w:rPr>
        <w:t xml:space="preserve"> 1</w:t>
      </w:r>
      <w:r w:rsidR="00BD4B69">
        <w:rPr>
          <w:b/>
        </w:rPr>
        <w:t>2 -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6A98" w:rsidRDefault="00AD6A98" w:rsidP="0038231F">
      <w:pPr>
        <w:spacing w:after="0" w:line="240" w:lineRule="auto"/>
      </w:pPr>
      <w:r>
        <w:separator/>
      </w:r>
    </w:p>
  </w:endnote>
  <w:endnote w:type="continuationSeparator" w:id="0">
    <w:p w:rsidR="00AD6A98" w:rsidRDefault="00AD6A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E2E" w:rsidRDefault="00D90E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E2E" w:rsidRDefault="00D90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6A98" w:rsidRDefault="00AD6A98" w:rsidP="0038231F">
      <w:pPr>
        <w:spacing w:after="0" w:line="240" w:lineRule="auto"/>
      </w:pPr>
      <w:r>
        <w:separator/>
      </w:r>
    </w:p>
  </w:footnote>
  <w:footnote w:type="continuationSeparator" w:id="0">
    <w:p w:rsidR="00AD6A98" w:rsidRDefault="00AD6A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E2E" w:rsidRDefault="00D90E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E2E" w:rsidRDefault="00D90E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E2E" w:rsidRDefault="00D90E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A9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D6A98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4B69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1AC3"/>
    <w:rsid w:val="00D7532C"/>
    <w:rsid w:val="00D90E2E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D2BEA6"/>
  <w15:chartTrackingRefBased/>
  <w15:docId w15:val="{E2AC8851-E082-4321-87D0-248BD06D1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0BDAB-054A-4243-B78D-CD45798FD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2023-09-26T09:27:00Z</cp:lastPrinted>
  <dcterms:created xsi:type="dcterms:W3CDTF">2023-09-26T09:30:00Z</dcterms:created>
  <dcterms:modified xsi:type="dcterms:W3CDTF">2023-09-26T09:30:00Z</dcterms:modified>
</cp:coreProperties>
</file>