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526B4" w:rsidRPr="003526B4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526B4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3526B4">
        <w:rPr>
          <w:rFonts w:ascii="Arial" w:hAnsi="Arial" w:cs="Arial"/>
        </w:rPr>
        <w:t>Politechnika Częstochowska</w:t>
      </w:r>
    </w:p>
    <w:p w:rsidR="006676AE" w:rsidRPr="0012157F" w:rsidRDefault="003526B4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526B4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3526B4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526B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526B4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3526B4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526B4" w:rsidRPr="0012157F" w:rsidTr="00D2771E">
        <w:tc>
          <w:tcPr>
            <w:tcW w:w="9104" w:type="dxa"/>
            <w:shd w:val="clear" w:color="auto" w:fill="D9D9D9"/>
          </w:tcPr>
          <w:p w:rsidR="003526B4" w:rsidRPr="0012157F" w:rsidRDefault="003526B4" w:rsidP="00D2771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526B4" w:rsidRPr="0012157F" w:rsidRDefault="003526B4" w:rsidP="00D2771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526B4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3526B4" w:rsidRPr="00612283" w:rsidRDefault="003526B4" w:rsidP="00D2771E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526B4" w:rsidRPr="0012157F" w:rsidRDefault="003526B4" w:rsidP="00D2771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526B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526B4">
        <w:rPr>
          <w:rFonts w:ascii="Arial" w:hAnsi="Arial" w:cs="Arial"/>
          <w:b/>
          <w:sz w:val="24"/>
          <w:szCs w:val="24"/>
        </w:rPr>
        <w:t>Wykonanie robót budowlanych w pomieszczeniach Rektoratu i małej Sali Senatu, łazienek I piętro segment A  - I etap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526B4" w:rsidRPr="003526B4">
        <w:rPr>
          <w:rFonts w:ascii="Arial" w:hAnsi="Arial" w:cs="Arial"/>
          <w:b/>
          <w:sz w:val="24"/>
          <w:szCs w:val="24"/>
        </w:rPr>
        <w:t>RK-NZ.261.89.2023.ŁZ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526B4" w:rsidRPr="003526B4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4E9" w:rsidRDefault="008104E9" w:rsidP="0038231F">
      <w:pPr>
        <w:spacing w:after="0" w:line="240" w:lineRule="auto"/>
      </w:pPr>
      <w:r>
        <w:separator/>
      </w:r>
    </w:p>
  </w:endnote>
  <w:endnote w:type="continuationSeparator" w:id="0">
    <w:p w:rsidR="008104E9" w:rsidRDefault="008104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6B4" w:rsidRDefault="003526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E43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E43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6B4" w:rsidRDefault="003526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4E9" w:rsidRDefault="008104E9" w:rsidP="0038231F">
      <w:pPr>
        <w:spacing w:after="0" w:line="240" w:lineRule="auto"/>
      </w:pPr>
      <w:r>
        <w:separator/>
      </w:r>
    </w:p>
  </w:footnote>
  <w:footnote w:type="continuationSeparator" w:id="0">
    <w:p w:rsidR="008104E9" w:rsidRDefault="008104E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6B4" w:rsidRDefault="003526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6B4" w:rsidRDefault="003526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6B4" w:rsidRDefault="003526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4E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26B4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4E9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35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F57A47-8A55-4B1B-BF70-EE227B13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C5F6F-E40F-4C1A-87AC-E3455D664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475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2023-09-25T09:01:00Z</dcterms:created>
  <dcterms:modified xsi:type="dcterms:W3CDTF">2023-09-25T09:01:00Z</dcterms:modified>
</cp:coreProperties>
</file>