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5B13" w:rsidRDefault="00BC121E" w:rsidP="00C15B1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96DAD" w:rsidRPr="00C15B1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5B1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5B13" w:rsidRDefault="00BC121E" w:rsidP="00C15B1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C15B13" w:rsidRDefault="00BC121E" w:rsidP="00C15B1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15B13">
        <w:rPr>
          <w:rFonts w:ascii="Arial" w:hAnsi="Arial" w:cs="Arial"/>
          <w:b/>
          <w:sz w:val="24"/>
          <w:szCs w:val="24"/>
        </w:rPr>
        <w:t>Wykonawca:</w:t>
      </w:r>
    </w:p>
    <w:p w:rsidR="00BC121E" w:rsidRPr="00C15B13" w:rsidRDefault="00BC121E" w:rsidP="00C15B13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C15B1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15B13" w:rsidRDefault="00BC121E" w:rsidP="00C15B1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15B13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C15B13" w:rsidRDefault="00BC121E" w:rsidP="00C15B1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15B1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5B13" w:rsidRDefault="00BC121E" w:rsidP="00C15B13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C15B1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15B13" w:rsidRDefault="00BC121E" w:rsidP="00C15B1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15B13">
        <w:rPr>
          <w:rFonts w:ascii="Arial" w:hAnsi="Arial" w:cs="Arial"/>
          <w:i/>
          <w:sz w:val="24"/>
          <w:szCs w:val="24"/>
        </w:rPr>
        <w:t>(imię, nazwisko, stanowisko/podstawa do reprezentacji)</w:t>
      </w:r>
      <w:bookmarkStart w:id="0" w:name="_GoBack"/>
      <w:bookmarkEnd w:id="0"/>
    </w:p>
    <w:p w:rsidR="00BC121E" w:rsidRPr="00C15B13" w:rsidRDefault="00BC121E" w:rsidP="00C15B1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6DAD" w:rsidRPr="00C15B13" w:rsidTr="00AA6B8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6DAD" w:rsidRPr="00C15B13" w:rsidRDefault="00296DAD" w:rsidP="00C15B1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296DAD" w:rsidRPr="00C15B13" w:rsidRDefault="00296DAD" w:rsidP="00C15B1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296DAD" w:rsidRPr="00C15B13" w:rsidRDefault="00296DAD" w:rsidP="00C15B1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296DAD" w:rsidRPr="00C15B13" w:rsidRDefault="00296DAD" w:rsidP="00C15B1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5B13" w:rsidRDefault="00BC121E" w:rsidP="00C15B13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C15B13" w:rsidRDefault="00BC121E" w:rsidP="00C15B1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5B13" w:rsidRDefault="00296DAD" w:rsidP="00C15B13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b/>
          <w:sz w:val="24"/>
          <w:szCs w:val="24"/>
          <w:lang w:eastAsia="pl-PL"/>
        </w:rPr>
        <w:t>Dostawa energii elektrycznej do zasilania obiektów Politechniki Częstochowskiej</w:t>
      </w:r>
    </w:p>
    <w:p w:rsidR="00BC121E" w:rsidRPr="00C15B13" w:rsidRDefault="00BC121E" w:rsidP="00C15B13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96DAD" w:rsidRPr="00C15B13">
        <w:rPr>
          <w:rFonts w:ascii="Arial" w:eastAsia="Times New Roman" w:hAnsi="Arial" w:cs="Arial"/>
          <w:b/>
          <w:sz w:val="24"/>
          <w:szCs w:val="24"/>
          <w:lang w:eastAsia="pl-PL"/>
        </w:rPr>
        <w:t>RK-NZ.261.85.2023.MM</w:t>
      </w:r>
    </w:p>
    <w:p w:rsidR="00BC121E" w:rsidRPr="00C15B13" w:rsidRDefault="00BC121E" w:rsidP="00C15B13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96DAD" w:rsidRPr="00C15B1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5B1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5B1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5B1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5B13" w:rsidRDefault="008E296F" w:rsidP="00C15B1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5B1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5B13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15B1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15B13" w:rsidRDefault="00BC121E" w:rsidP="00C15B1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5B1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o ochronie konkurencji i konsumentów (t.j. Dz. U. z 2021 r. poz. 275), z innym </w:t>
      </w:r>
      <w:r w:rsidRPr="00C15B1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Wykonawcą, który złożył odrębną ofertę w niniejszym postępowaniu.</w:t>
      </w:r>
    </w:p>
    <w:p w:rsidR="00BF69A4" w:rsidRPr="00C15B13" w:rsidRDefault="00BF69A4" w:rsidP="00C15B13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5B1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5B1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5B1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5B13" w:rsidRDefault="00BC121E" w:rsidP="00C15B1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5B13" w:rsidRDefault="00BC121E" w:rsidP="00C15B13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5B1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15B13" w:rsidRDefault="00BC121E" w:rsidP="00C15B1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5B1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15B13" w:rsidRDefault="00067B62" w:rsidP="00C15B1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15B1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15B1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15B1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15B13" w:rsidRDefault="00067B62" w:rsidP="00C15B1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5B13" w:rsidTr="00620E37">
        <w:tc>
          <w:tcPr>
            <w:tcW w:w="2660" w:type="dxa"/>
            <w:shd w:val="clear" w:color="auto" w:fill="auto"/>
          </w:tcPr>
          <w:p w:rsidR="00BC121E" w:rsidRPr="00C15B13" w:rsidRDefault="00BC121E" w:rsidP="00C15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5B13" w:rsidRDefault="00BC121E" w:rsidP="00C15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15B13" w:rsidRDefault="00BC121E" w:rsidP="00C15B1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5B13" w:rsidRDefault="00BC121E" w:rsidP="00C15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5B13" w:rsidRDefault="00BC121E" w:rsidP="00C15B1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5B1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15B13" w:rsidRDefault="00296DAD" w:rsidP="00C15B1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5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15B1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C15B13" w:rsidRDefault="00BC121E" w:rsidP="00C15B13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C15B13" w:rsidRDefault="00BC121E" w:rsidP="00C15B13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22E" w:rsidRDefault="00A0622E">
      <w:r>
        <w:separator/>
      </w:r>
    </w:p>
  </w:endnote>
  <w:endnote w:type="continuationSeparator" w:id="0">
    <w:p w:rsidR="00A0622E" w:rsidRDefault="00A06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5B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5B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DAD" w:rsidRDefault="00296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22E" w:rsidRDefault="00A0622E">
      <w:r>
        <w:separator/>
      </w:r>
    </w:p>
  </w:footnote>
  <w:footnote w:type="continuationSeparator" w:id="0">
    <w:p w:rsidR="00A0622E" w:rsidRDefault="00A06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DAD" w:rsidRDefault="00296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DAD" w:rsidRDefault="00296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DAD" w:rsidRDefault="00296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22E"/>
    <w:rsid w:val="0000184A"/>
    <w:rsid w:val="000111BF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6DAD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622E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5B13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F2AB1A"/>
  <w15:chartTrackingRefBased/>
  <w15:docId w15:val="{1F62C83E-F80D-4B96-B497-D8E262A5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15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5B1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93CA9-EE41-415E-ACEC-DCBB2DE0B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2023-09-22T09:44:00Z</cp:lastPrinted>
  <dcterms:created xsi:type="dcterms:W3CDTF">2023-09-22T09:44:00Z</dcterms:created>
  <dcterms:modified xsi:type="dcterms:W3CDTF">2023-09-22T09:44:00Z</dcterms:modified>
</cp:coreProperties>
</file>