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9451BA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9451BA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625B8" w:rsidRPr="009451BA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CRZP/145/2023/AZP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4375CC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9451BA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9451B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9451B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b/>
          <w:sz w:val="20"/>
          <w:szCs w:val="20"/>
          <w:lang w:eastAsia="pl-PL"/>
        </w:rPr>
        <w:t>„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Szkolenie dotyczące konstruowania i weryfikacji umów w transferze technologii</w:t>
      </w:r>
      <w:r w:rsidRPr="009451B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9451B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9451B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9451BA">
        <w:rPr>
          <w:rFonts w:eastAsia="Times New Roman" w:cs="Calibri"/>
          <w:sz w:val="20"/>
          <w:szCs w:val="20"/>
          <w:lang w:eastAsia="pl-PL"/>
        </w:rPr>
        <w:t>e</w:t>
      </w:r>
      <w:r w:rsidR="005E443B" w:rsidRPr="009451BA">
        <w:rPr>
          <w:rFonts w:eastAsia="Times New Roman" w:cs="Calibri"/>
          <w:sz w:val="20"/>
          <w:szCs w:val="20"/>
          <w:lang w:eastAsia="pl-PL"/>
        </w:rPr>
        <w:t>,</w:t>
      </w:r>
      <w:r w:rsidR="00C16AA2" w:rsidRPr="009451B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9451BA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56"/>
        <w:gridCol w:w="1701"/>
        <w:gridCol w:w="1560"/>
        <w:gridCol w:w="3544"/>
      </w:tblGrid>
      <w:tr w:rsidR="009451BA" w:rsidRPr="009451BA" w:rsidTr="009451BA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Przedmiot usługi –</w:t>
            </w:r>
          </w:p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Data wykonania (w okresie</w:t>
            </w:r>
          </w:p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ostatnich 3 lat)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Podmiot, na rzecz, którego usługa została wykonana oraz liczba godzin przeprowadzonego szkolenia</w:t>
            </w: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4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5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</w:tbl>
    <w:p w:rsidR="005E443B" w:rsidRPr="009451BA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9451BA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9451BA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9451BA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9451BA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9451BA">
        <w:rPr>
          <w:rFonts w:eastAsia="Times New Roman" w:cs="Calibri"/>
          <w:sz w:val="20"/>
          <w:szCs w:val="20"/>
          <w:lang w:eastAsia="pl-PL"/>
        </w:rPr>
        <w:tab/>
      </w: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9451BA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9451BA" w:rsidRDefault="00BC677E">
      <w:bookmarkStart w:id="0" w:name="_GoBack"/>
      <w:bookmarkEnd w:id="0"/>
    </w:p>
    <w:sectPr w:rsidR="00BC677E" w:rsidRPr="009451BA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80C" w:rsidRDefault="0090580C">
      <w:pPr>
        <w:spacing w:after="0" w:line="240" w:lineRule="auto"/>
      </w:pPr>
      <w:r>
        <w:separator/>
      </w:r>
    </w:p>
  </w:endnote>
  <w:endnote w:type="continuationSeparator" w:id="0">
    <w:p w:rsidR="0090580C" w:rsidRDefault="0090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375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5CC" w:rsidRDefault="004375CC" w:rsidP="004375CC">
    <w:pPr>
      <w:jc w:val="both"/>
      <w:rPr>
        <w:rFonts w:ascii="Times New Roman" w:hAnsi="Times New Roman"/>
        <w:bCs/>
        <w:sz w:val="20"/>
      </w:rPr>
    </w:pPr>
    <w:bookmarkStart w:id="2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375C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375C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80C" w:rsidRDefault="0090580C">
      <w:pPr>
        <w:spacing w:after="0" w:line="240" w:lineRule="auto"/>
      </w:pPr>
      <w:r>
        <w:separator/>
      </w:r>
    </w:p>
  </w:footnote>
  <w:footnote w:type="continuationSeparator" w:id="0">
    <w:p w:rsidR="0090580C" w:rsidRDefault="0090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4375CC" w:rsidRPr="004375CC" w:rsidTr="004375CC">
      <w:trPr>
        <w:jc w:val="center"/>
      </w:trPr>
      <w:tc>
        <w:tcPr>
          <w:tcW w:w="1980" w:type="dxa"/>
          <w:vAlign w:val="center"/>
          <w:hideMark/>
        </w:tcPr>
        <w:p w:rsidR="004375CC" w:rsidRDefault="004375CC" w:rsidP="004375CC">
          <w:pPr>
            <w:pStyle w:val="Nagwek"/>
            <w:tabs>
              <w:tab w:val="left" w:pos="2016"/>
            </w:tabs>
            <w:spacing w:line="276" w:lineRule="auto"/>
            <w:rPr>
              <w:noProof/>
              <w:sz w:val="22"/>
              <w:szCs w:val="22"/>
            </w:rPr>
          </w:pPr>
          <w:bookmarkStart w:id="1" w:name="_Hlk145670798"/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5pt;height:36.7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4375CC" w:rsidRDefault="004375CC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</w:p>
      </w:tc>
      <w:tc>
        <w:tcPr>
          <w:tcW w:w="2693" w:type="dxa"/>
          <w:vAlign w:val="center"/>
          <w:hideMark/>
        </w:tcPr>
        <w:p w:rsidR="004375CC" w:rsidRDefault="004375CC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lang w:eastAsia="en-US"/>
            </w:rPr>
            <w:pict>
              <v:shape id="Obraz 2" o:spid="_x0000_s2054" type="#_x0000_t75" style="position:absolute;left:0;text-align:left;margin-left:-55.45pt;margin-top:-5.05pt;width:117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4375CC" w:rsidRDefault="004375CC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noProof/>
            </w:rPr>
            <w:pict>
              <v:shape id="Obraz 3" o:spid="_x0000_i1026" type="#_x0000_t75" alt="UE EFRR" style="width:105.75pt;height:26.25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4E7E0E" w:rsidRPr="004E7E0E" w:rsidRDefault="004375C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;mso-position-horizontal-relative:text;mso-position-vertical-relative:text" o:connectortype="straight"/>
      </w:pict>
    </w:r>
  </w:p>
  <w:p w:rsidR="00302206" w:rsidRDefault="004375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0580C"/>
    <w:rsid w:val="00084773"/>
    <w:rsid w:val="001079FB"/>
    <w:rsid w:val="002C16B6"/>
    <w:rsid w:val="004375CC"/>
    <w:rsid w:val="00581849"/>
    <w:rsid w:val="005E443B"/>
    <w:rsid w:val="0060457E"/>
    <w:rsid w:val="00627C66"/>
    <w:rsid w:val="006666A6"/>
    <w:rsid w:val="006A461B"/>
    <w:rsid w:val="00787E3E"/>
    <w:rsid w:val="0090580C"/>
    <w:rsid w:val="009451BA"/>
    <w:rsid w:val="00A2662E"/>
    <w:rsid w:val="00B625B8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B7EEE811-8B48-4AFE-9837-00CF1B30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2023-09-15T09:50:00Z</dcterms:created>
  <dcterms:modified xsi:type="dcterms:W3CDTF">2023-09-15T09:50:00Z</dcterms:modified>
</cp:coreProperties>
</file>