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A6DD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3611B" w:rsidRPr="0053611B">
        <w:rPr>
          <w:b/>
        </w:rPr>
        <w:t>CRZP/145/2023/AZP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3611B" w:rsidRPr="004A5DB6" w:rsidTr="0071768D">
        <w:tc>
          <w:tcPr>
            <w:tcW w:w="9212" w:type="dxa"/>
            <w:shd w:val="clear" w:color="auto" w:fill="auto"/>
          </w:tcPr>
          <w:p w:rsidR="0053611B" w:rsidRPr="004A5DB6" w:rsidRDefault="0053611B" w:rsidP="0071768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3611B" w:rsidRPr="004A5DB6" w:rsidRDefault="0053611B" w:rsidP="0071768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3611B">
              <w:t>(</w:t>
            </w:r>
            <w:proofErr w:type="spellStart"/>
            <w:r w:rsidRPr="0053611B">
              <w:t>t.j</w:t>
            </w:r>
            <w:proofErr w:type="spellEnd"/>
            <w:r w:rsidRPr="0053611B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3611B" w:rsidRPr="004A5DB6" w:rsidRDefault="0053611B" w:rsidP="007176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3611B" w:rsidRPr="004A5DB6" w:rsidRDefault="0053611B" w:rsidP="007176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3611B" w:rsidRPr="004A5DB6" w:rsidRDefault="0053611B" w:rsidP="0071768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3611B" w:rsidRPr="0053611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3611B" w:rsidP="005434B3">
      <w:pPr>
        <w:spacing w:after="240" w:line="276" w:lineRule="auto"/>
        <w:jc w:val="center"/>
      </w:pPr>
      <w:r w:rsidRPr="0053611B">
        <w:rPr>
          <w:b/>
        </w:rPr>
        <w:t>Szkolenie dotyczące konstruowania i weryfikacji umów w transferze technologii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A6DDA" w:rsidRDefault="004F23F7" w:rsidP="000857C0">
      <w:pPr>
        <w:spacing w:after="120" w:line="276" w:lineRule="auto"/>
        <w:jc w:val="both"/>
      </w:pPr>
      <w:r w:rsidRPr="00DA6DDA">
        <w:t>Oświadczam,</w:t>
      </w:r>
      <w:r w:rsidR="00313417" w:rsidRPr="00DA6DDA">
        <w:t xml:space="preserve"> że spełniam</w:t>
      </w:r>
      <w:r w:rsidR="004541F9" w:rsidRPr="00DA6DDA">
        <w:t>, określone przez Zamawiającego,</w:t>
      </w:r>
      <w:r w:rsidR="00313417" w:rsidRPr="00DA6DDA">
        <w:t xml:space="preserve"> warunki udziału </w:t>
      </w:r>
      <w:r w:rsidR="004541F9" w:rsidRPr="00DA6DD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A6DD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6DD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A6DD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A6DDA" w:rsidRDefault="00D2702A" w:rsidP="00D2702A">
            <w:pPr>
              <w:spacing w:before="60" w:after="120"/>
            </w:pPr>
            <w:r w:rsidRPr="00DA6DDA">
              <w:rPr>
                <w:b/>
              </w:rPr>
              <w:t>Warunki udziału w postępowaniu</w:t>
            </w:r>
          </w:p>
        </w:tc>
      </w:tr>
      <w:tr w:rsidR="0053611B" w:rsidRPr="00DA6DDA" w:rsidTr="007176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11B" w:rsidRPr="00DA6DDA" w:rsidRDefault="00DA6DDA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6DDA">
              <w:rPr>
                <w:rFonts w:cs="Calibri"/>
                <w:b/>
                <w:bCs/>
              </w:rPr>
              <w:t>Zdolność techniczna lub zawodowa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 xml:space="preserve">Wykonawca powinien dysponować  osobą o następujących kwalifikacjach zawodowych i doświadczeniu: 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 xml:space="preserve">- Trener skierowany do realizacji zamówienia powinien posiadać doświadczenie w prowadzeniu minimum 5 szkoleń w tematyce niniejszego postępowania, w okresie ostatnich 3 lat przed upływem terminu składania ofert 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>oraz</w:t>
            </w:r>
          </w:p>
          <w:p w:rsidR="0053611B" w:rsidRPr="00DA6DDA" w:rsidRDefault="0053611B" w:rsidP="0071768D">
            <w:pPr>
              <w:spacing w:before="60" w:after="120"/>
              <w:jc w:val="both"/>
              <w:rPr>
                <w:rFonts w:cs="Calibri"/>
              </w:rPr>
            </w:pPr>
            <w:r w:rsidRPr="00DA6DDA">
              <w:rPr>
                <w:rFonts w:cs="Calibri"/>
              </w:rPr>
              <w:t>- Trener skierowany do realizacji zamówienia powinien posiadać wykształcenie związane z prawem autorskim i prawami własności przemysłowej, udział w przygotowaniu umowy licencyjnej/sprzedaży w zakresie komercjalizacji (która pozwoliła na praktyczne wykorzystanie rozwiązania, została podpisana przez strony).</w:t>
            </w:r>
          </w:p>
        </w:tc>
      </w:tr>
    </w:tbl>
    <w:p w:rsidR="00D2702A" w:rsidRPr="00DA6DD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A6DD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A6DDA">
        <w:rPr>
          <w:sz w:val="20"/>
          <w:szCs w:val="20"/>
        </w:rPr>
        <w:t xml:space="preserve">…………….……. </w:t>
      </w:r>
      <w:r w:rsidRPr="00DA6DDA">
        <w:rPr>
          <w:i/>
          <w:sz w:val="16"/>
          <w:szCs w:val="16"/>
        </w:rPr>
        <w:t>(miejscowość),</w:t>
      </w:r>
      <w:r w:rsidRPr="00DA6DDA">
        <w:rPr>
          <w:i/>
          <w:sz w:val="18"/>
          <w:szCs w:val="18"/>
        </w:rPr>
        <w:t xml:space="preserve"> </w:t>
      </w:r>
      <w:r w:rsidRPr="00DA6DDA">
        <w:rPr>
          <w:sz w:val="20"/>
          <w:szCs w:val="20"/>
        </w:rPr>
        <w:t xml:space="preserve">dnia ………….……. r. </w:t>
      </w:r>
    </w:p>
    <w:p w:rsidR="00025C8D" w:rsidRPr="00DA6DD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</w:r>
      <w:r w:rsidRPr="00DA6DDA">
        <w:rPr>
          <w:sz w:val="20"/>
          <w:szCs w:val="20"/>
        </w:rPr>
        <w:tab/>
        <w:t>…………………………………………</w:t>
      </w:r>
    </w:p>
    <w:p w:rsidR="00F8042D" w:rsidRPr="00DA6DD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A6DD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A6DDA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5D6" w:rsidRDefault="004535D6" w:rsidP="0038231F">
      <w:pPr>
        <w:spacing w:after="0" w:line="240" w:lineRule="auto"/>
      </w:pPr>
      <w:r>
        <w:separator/>
      </w:r>
    </w:p>
  </w:endnote>
  <w:endnote w:type="continuationSeparator" w:id="0">
    <w:p w:rsidR="004535D6" w:rsidRDefault="004535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44" w:rsidRPr="00D70F44" w:rsidRDefault="00D70F44" w:rsidP="00D70F44">
    <w:pPr>
      <w:jc w:val="both"/>
      <w:rPr>
        <w:rFonts w:ascii="Times New Roman" w:hAnsi="Times New Roman"/>
        <w:bCs/>
        <w:sz w:val="20"/>
      </w:rPr>
    </w:pPr>
    <w:bookmarkStart w:id="2" w:name="_Hlk145670807"/>
    <w:r>
      <w:rPr>
        <w:rFonts w:ascii="Times New Roman" w:hAnsi="Times New Roman"/>
        <w:sz w:val="20"/>
      </w:rPr>
      <w:t xml:space="preserve">Program </w:t>
    </w:r>
    <w:r>
      <w:rPr>
        <w:rFonts w:ascii="Times New Roman" w:hAnsi="Times New Roman"/>
        <w:bCs/>
        <w:sz w:val="20"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2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5D6" w:rsidRDefault="004535D6" w:rsidP="0038231F">
      <w:pPr>
        <w:spacing w:after="0" w:line="240" w:lineRule="auto"/>
      </w:pPr>
      <w:r>
        <w:separator/>
      </w:r>
    </w:p>
  </w:footnote>
  <w:footnote w:type="continuationSeparator" w:id="0">
    <w:p w:rsidR="004535D6" w:rsidRDefault="004535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D70F44" w:rsidRPr="00D70F44" w:rsidTr="00D70F44">
      <w:trPr>
        <w:jc w:val="center"/>
      </w:trPr>
      <w:tc>
        <w:tcPr>
          <w:tcW w:w="1980" w:type="dxa"/>
          <w:vAlign w:val="center"/>
          <w:hideMark/>
        </w:tcPr>
        <w:p w:rsidR="00D70F44" w:rsidRDefault="00D70F44" w:rsidP="00D70F44">
          <w:pPr>
            <w:pStyle w:val="Nagwek"/>
            <w:tabs>
              <w:tab w:val="left" w:pos="2016"/>
            </w:tabs>
            <w:spacing w:line="276" w:lineRule="auto"/>
            <w:rPr>
              <w:noProof/>
              <w:lang w:eastAsia="pl-PL"/>
            </w:rPr>
          </w:pPr>
          <w:bookmarkStart w:id="1" w:name="_Hlk145670798"/>
          <w:r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FE IR" style="width:91.5pt;height:36.75pt;visibility:visible;mso-wrap-style:square">
                <v:imagedata r:id="rId1" o:title="FE IR" croptop="7864f" cropbottom="7864f"/>
              </v:shape>
            </w:pict>
          </w:r>
        </w:p>
      </w:tc>
      <w:tc>
        <w:tcPr>
          <w:tcW w:w="2835" w:type="dxa"/>
          <w:vAlign w:val="center"/>
        </w:tcPr>
        <w:p w:rsidR="00D70F44" w:rsidRDefault="00D70F44" w:rsidP="00D70F44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</w:p>
      </w:tc>
      <w:tc>
        <w:tcPr>
          <w:tcW w:w="2693" w:type="dxa"/>
          <w:vAlign w:val="center"/>
          <w:hideMark/>
        </w:tcPr>
        <w:p w:rsidR="00D70F44" w:rsidRDefault="00D70F44" w:rsidP="00D70F44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pict>
              <v:shape id="Obraz 2" o:spid="_x0000_s4097" type="#_x0000_t75" style="position:absolute;left:0;text-align:left;margin-left:-55.45pt;margin-top:-5.05pt;width:117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"/>
              </v:shape>
            </w:pict>
          </w:r>
        </w:p>
      </w:tc>
      <w:tc>
        <w:tcPr>
          <w:tcW w:w="2516" w:type="dxa"/>
          <w:vAlign w:val="center"/>
          <w:hideMark/>
        </w:tcPr>
        <w:p w:rsidR="00D70F44" w:rsidRDefault="00D70F44" w:rsidP="00D70F44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pict>
              <v:shape id="Obraz 3" o:spid="_x0000_i1026" type="#_x0000_t75" alt="UE EFRR" style="width:105.75pt;height:26.25pt;visibility:visible;mso-wrap-style:square">
                <v:imagedata r:id="rId3" o:title="UE EFRR" croptop="10850f" cropbottom="9982f" cropleft="2831f" cropright="3114f"/>
              </v:shape>
            </w:pict>
          </w:r>
        </w:p>
      </w:tc>
      <w:bookmarkEnd w:id="1"/>
    </w:tr>
  </w:tbl>
  <w:p w:rsidR="0053611B" w:rsidRDefault="005361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5D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35D6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611B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0F44"/>
    <w:rsid w:val="00D7532C"/>
    <w:rsid w:val="00DA6DD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401FB9D"/>
  <w15:chartTrackingRefBased/>
  <w15:docId w15:val="{5FE0371D-664F-4CE5-995B-252808C1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E1B77-0841-4911-B94D-A29FD65EA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2023-09-15T09:49:00Z</dcterms:created>
  <dcterms:modified xsi:type="dcterms:W3CDTF">2023-09-15T09:49:00Z</dcterms:modified>
</cp:coreProperties>
</file>