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66554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A0B1C" w:rsidRPr="000A0B1C">
        <w:rPr>
          <w:rFonts w:ascii="Arial" w:hAnsi="Arial" w:cs="Arial"/>
          <w:b/>
          <w:sz w:val="24"/>
          <w:szCs w:val="24"/>
        </w:rPr>
        <w:t>CRZP/151/2023/AZP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0B1C" w:rsidRPr="000A0B1C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0B1C" w:rsidRPr="000A0B1C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0A0B1C" w:rsidRPr="000A0B1C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0B1C" w:rsidRPr="000A0B1C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0A0B1C" w:rsidRPr="000A0B1C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A0B1C" w:rsidTr="00393B5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A0B1C" w:rsidRDefault="000A0B1C" w:rsidP="00393B5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0A0B1C" w:rsidRDefault="000A0B1C" w:rsidP="00393B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A0B1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A0B1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A0B1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0A0B1C" w:rsidRDefault="000A0B1C" w:rsidP="00393B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A0B1C" w:rsidRDefault="000A0B1C" w:rsidP="00393B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A0B1C" w:rsidRDefault="000A0B1C" w:rsidP="00393B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0A0B1C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A0B1C">
        <w:rPr>
          <w:rFonts w:ascii="Arial" w:hAnsi="Arial" w:cs="Arial"/>
          <w:b/>
          <w:sz w:val="24"/>
          <w:szCs w:val="24"/>
        </w:rPr>
        <w:t>Szkolenie z zakresu wsparcia studenta i pracownika w kryzysie psychicznym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0A0B1C" w:rsidRPr="000A0B1C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p w:rsidR="00D66554" w:rsidRDefault="00D66554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0A0B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A0B1C" w:rsidTr="000A0B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B1C" w:rsidRDefault="000A0B1C" w:rsidP="00393B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0B1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>Zamawiający nie określa szcz</w:t>
            </w:r>
            <w:bookmarkStart w:id="1" w:name="_GoBack"/>
            <w:bookmarkEnd w:id="1"/>
            <w:r w:rsidRPr="000A0B1C">
              <w:rPr>
                <w:rFonts w:ascii="Arial" w:hAnsi="Arial" w:cs="Arial"/>
                <w:sz w:val="24"/>
                <w:szCs w:val="24"/>
              </w:rPr>
              <w:t>egółowego warunku w tym zakresie.</w:t>
            </w:r>
          </w:p>
        </w:tc>
      </w:tr>
      <w:tr w:rsidR="000A0B1C" w:rsidTr="000A0B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B1C" w:rsidRDefault="000A0B1C" w:rsidP="00393B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0B1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A0B1C" w:rsidRP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 xml:space="preserve">Wykonawca powinien dysponować  osobą o następujących kwalifikacjach zawodowych i doświadczeniu: </w:t>
            </w:r>
          </w:p>
          <w:p w:rsidR="000A0B1C" w:rsidRP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 xml:space="preserve">- Trener skierowany do realizacji zamówienia powinien posiadać doświadczenie: w okresie ostatnich 3 lat przed upływem terminu składania ofert przeprowadził minimum 2 szkolenia w tematyce niniejszego postępowania dla min. 5 osób każde, </w:t>
            </w:r>
          </w:p>
          <w:p w:rsidR="000A0B1C" w:rsidRP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>- Trener skierowany do realizacji zamówienia powinien posiadać wykształcenie związane z  przedmiotem zamówienia oraz powinien posiadać co najmniej 5 letnie doświadczenie w prowadzeniu szkoleń z tematyki zbieżnej z przedmiotem ogłoszenia</w:t>
            </w:r>
          </w:p>
        </w:tc>
      </w:tr>
      <w:tr w:rsidR="000A0B1C" w:rsidTr="000A0B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B1C" w:rsidRDefault="000A0B1C" w:rsidP="00393B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0B1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A0B1C" w:rsidTr="000A0B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B1C" w:rsidRDefault="000A0B1C" w:rsidP="00393B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0B1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A0B1C" w:rsidRDefault="000A0B1C" w:rsidP="00393B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0B1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</w:t>
      </w:r>
      <w:r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F00" w:rsidRDefault="00200F00" w:rsidP="00E4548F">
      <w:pPr>
        <w:spacing w:after="0" w:line="240" w:lineRule="auto"/>
      </w:pPr>
      <w:r>
        <w:separator/>
      </w:r>
    </w:p>
  </w:endnote>
  <w:endnote w:type="continuationSeparator" w:id="0">
    <w:p w:rsidR="00200F00" w:rsidRDefault="00200F00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B1C" w:rsidRDefault="000A0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554" w:rsidRPr="00D315B0" w:rsidRDefault="00D66554" w:rsidP="00D66554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B1C" w:rsidRDefault="000A0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F00" w:rsidRDefault="00200F00" w:rsidP="00E4548F">
      <w:pPr>
        <w:spacing w:after="0" w:line="240" w:lineRule="auto"/>
      </w:pPr>
      <w:r>
        <w:separator/>
      </w:r>
    </w:p>
  </w:footnote>
  <w:footnote w:type="continuationSeparator" w:id="0">
    <w:p w:rsidR="00200F00" w:rsidRDefault="00200F00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B1C" w:rsidRDefault="000A0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554" w:rsidRDefault="00D66554" w:rsidP="00D66554">
    <w:pPr>
      <w:pStyle w:val="Nagwek"/>
    </w:pPr>
    <w:r w:rsidRPr="003D26AF">
      <w:rPr>
        <w:noProof/>
      </w:rPr>
      <w:drawing>
        <wp:inline distT="0" distB="0" distL="0" distR="0" wp14:anchorId="081E6C5D" wp14:editId="122FD034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B1C" w:rsidRDefault="000A0B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F00"/>
    <w:rsid w:val="000A0B1C"/>
    <w:rsid w:val="00200F00"/>
    <w:rsid w:val="002621C4"/>
    <w:rsid w:val="007B107C"/>
    <w:rsid w:val="007C7D43"/>
    <w:rsid w:val="00843802"/>
    <w:rsid w:val="008750B3"/>
    <w:rsid w:val="00C31816"/>
    <w:rsid w:val="00C759D2"/>
    <w:rsid w:val="00D66554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E731DE5-9B2A-420C-802B-0782C261E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A0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B1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A0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B1C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5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59D2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984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2023-09-14T10:04:00Z</cp:lastPrinted>
  <dcterms:created xsi:type="dcterms:W3CDTF">2023-09-14T10:04:00Z</dcterms:created>
  <dcterms:modified xsi:type="dcterms:W3CDTF">2023-09-14T10:04:00Z</dcterms:modified>
</cp:coreProperties>
</file>