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CD0B7E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16662F" w:rsidRPr="0016662F">
        <w:rPr>
          <w:rFonts w:eastAsia="Times New Roman" w:cs="Calibri"/>
          <w:b/>
          <w:sz w:val="20"/>
          <w:szCs w:val="20"/>
          <w:lang w:eastAsia="pl-PL"/>
        </w:rPr>
        <w:t>CRZP/151/2023/AZP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CD0B7E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CD0B7E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  <w:bookmarkStart w:id="0" w:name="_GoBack"/>
    </w:p>
    <w:p w:rsidR="006A461B" w:rsidRPr="00CD0B7E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CD0B7E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CD0B7E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CD0B7E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CD0B7E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CD0B7E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16662F" w:rsidRPr="00CD0B7E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16662F" w:rsidRPr="00CD0B7E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CD0B7E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CD0B7E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CD0B7E">
        <w:rPr>
          <w:rFonts w:eastAsia="Times New Roman" w:cs="Calibri"/>
          <w:b/>
          <w:sz w:val="20"/>
          <w:szCs w:val="20"/>
          <w:lang w:eastAsia="pl-PL"/>
        </w:rPr>
        <w:t>„</w:t>
      </w:r>
      <w:r w:rsidR="0016662F" w:rsidRPr="00CD0B7E">
        <w:rPr>
          <w:rFonts w:eastAsia="Times New Roman" w:cs="Calibri"/>
          <w:b/>
          <w:sz w:val="20"/>
          <w:szCs w:val="20"/>
          <w:lang w:eastAsia="pl-PL"/>
        </w:rPr>
        <w:t>Szkolenie z zakresu wsparcia studenta i pracownika w kryzysie psychicznym</w:t>
      </w:r>
      <w:r w:rsidRPr="00CD0B7E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CD0B7E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CD0B7E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CD0B7E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CD0B7E">
        <w:rPr>
          <w:rFonts w:eastAsia="Times New Roman" w:cs="Calibri"/>
          <w:sz w:val="20"/>
          <w:szCs w:val="20"/>
          <w:lang w:eastAsia="pl-PL"/>
        </w:rPr>
        <w:t>e</w:t>
      </w:r>
      <w:r w:rsidR="005E443B" w:rsidRPr="00CD0B7E">
        <w:rPr>
          <w:rFonts w:eastAsia="Times New Roman" w:cs="Calibri"/>
          <w:sz w:val="20"/>
          <w:szCs w:val="20"/>
          <w:lang w:eastAsia="pl-PL"/>
        </w:rPr>
        <w:t>,</w:t>
      </w:r>
      <w:r w:rsidR="00C16AA2" w:rsidRPr="00CD0B7E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CD0B7E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bookmarkEnd w:id="0"/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9570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056"/>
        <w:gridCol w:w="1701"/>
        <w:gridCol w:w="1560"/>
        <w:gridCol w:w="3544"/>
      </w:tblGrid>
      <w:tr w:rsidR="00CD0B7E" w:rsidRPr="009451BA" w:rsidTr="0049250A">
        <w:trPr>
          <w:trHeight w:val="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B7E" w:rsidRPr="009451BA" w:rsidRDefault="00CD0B7E" w:rsidP="0049250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Cs/>
                <w:sz w:val="20"/>
                <w:szCs w:val="20"/>
              </w:rPr>
            </w:pPr>
            <w:r w:rsidRPr="009451BA">
              <w:rPr>
                <w:rFonts w:cs="Calibr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B7E" w:rsidRPr="009451BA" w:rsidRDefault="00CD0B7E" w:rsidP="0049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9451BA">
              <w:rPr>
                <w:rFonts w:cs="Calibri"/>
                <w:bCs/>
                <w:sz w:val="20"/>
                <w:szCs w:val="20"/>
              </w:rPr>
              <w:t>Imię i nazwisko trenera prowadzącego szkolenie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B7E" w:rsidRPr="009451BA" w:rsidRDefault="00CD0B7E" w:rsidP="0049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9451BA">
              <w:rPr>
                <w:rFonts w:cs="Calibri"/>
                <w:bCs/>
                <w:sz w:val="20"/>
                <w:szCs w:val="20"/>
              </w:rPr>
              <w:t>Przedmiot usługi –</w:t>
            </w:r>
          </w:p>
          <w:p w:rsidR="00CD0B7E" w:rsidRPr="009451BA" w:rsidRDefault="00CD0B7E" w:rsidP="0049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9451BA">
              <w:rPr>
                <w:rFonts w:cs="Calibr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B7E" w:rsidRPr="009451BA" w:rsidRDefault="00CD0B7E" w:rsidP="0049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9451BA">
              <w:rPr>
                <w:rFonts w:cs="Calibri"/>
                <w:bCs/>
                <w:sz w:val="20"/>
                <w:szCs w:val="20"/>
              </w:rPr>
              <w:t>Data wykonania (w okresie</w:t>
            </w:r>
          </w:p>
          <w:p w:rsidR="00CD0B7E" w:rsidRPr="009451BA" w:rsidRDefault="00CD0B7E" w:rsidP="0049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9451BA">
              <w:rPr>
                <w:rFonts w:cs="Calibri"/>
                <w:bCs/>
                <w:sz w:val="20"/>
                <w:szCs w:val="20"/>
              </w:rPr>
              <w:t>ostatnich 3 lat)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B7E" w:rsidRPr="009451BA" w:rsidRDefault="00CD0B7E" w:rsidP="0049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9451BA">
              <w:rPr>
                <w:rFonts w:cs="Calibri"/>
                <w:bCs/>
                <w:sz w:val="20"/>
                <w:szCs w:val="20"/>
              </w:rPr>
              <w:t xml:space="preserve">Podmiot, na rzecz, którego usługa została wykonana oraz liczba </w:t>
            </w:r>
            <w:r>
              <w:rPr>
                <w:rFonts w:cs="Calibri"/>
                <w:bCs/>
                <w:sz w:val="20"/>
                <w:szCs w:val="20"/>
              </w:rPr>
              <w:t>osób</w:t>
            </w:r>
          </w:p>
        </w:tc>
      </w:tr>
      <w:tr w:rsidR="00CD0B7E" w:rsidRPr="009451BA" w:rsidTr="0049250A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  <w:r w:rsidRPr="009451BA">
              <w:rPr>
                <w:rFonts w:cs="Calibri"/>
                <w:bCs/>
              </w:rPr>
              <w:t>1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</w:p>
        </w:tc>
      </w:tr>
      <w:tr w:rsidR="00CD0B7E" w:rsidRPr="009451BA" w:rsidTr="0049250A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  <w:r w:rsidRPr="009451BA">
              <w:rPr>
                <w:rFonts w:cs="Calibri"/>
                <w:bCs/>
              </w:rPr>
              <w:t>2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</w:p>
        </w:tc>
      </w:tr>
      <w:tr w:rsidR="00CD0B7E" w:rsidRPr="009451BA" w:rsidTr="0049250A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  <w:r w:rsidRPr="009451BA">
              <w:rPr>
                <w:rFonts w:cs="Calibri"/>
                <w:bCs/>
              </w:rPr>
              <w:t>3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</w:p>
        </w:tc>
      </w:tr>
      <w:tr w:rsidR="00CD0B7E" w:rsidRPr="009451BA" w:rsidTr="0049250A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  <w:r w:rsidRPr="009451BA">
              <w:rPr>
                <w:rFonts w:cs="Calibri"/>
                <w:bCs/>
              </w:rPr>
              <w:t>4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</w:p>
        </w:tc>
      </w:tr>
      <w:tr w:rsidR="00CD0B7E" w:rsidRPr="009451BA" w:rsidTr="0049250A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  <w:r w:rsidRPr="009451BA">
              <w:rPr>
                <w:rFonts w:cs="Calibri"/>
                <w:bCs/>
              </w:rPr>
              <w:t>5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B7E" w:rsidRPr="009451BA" w:rsidRDefault="00CD0B7E" w:rsidP="0049250A">
            <w:pPr>
              <w:spacing w:after="0"/>
              <w:rPr>
                <w:rFonts w:cs="Calibri"/>
                <w:bCs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360B" w:rsidRDefault="00E6360B">
      <w:pPr>
        <w:spacing w:after="0" w:line="240" w:lineRule="auto"/>
      </w:pPr>
      <w:r>
        <w:separator/>
      </w:r>
    </w:p>
  </w:endnote>
  <w:endnote w:type="continuationSeparator" w:id="0">
    <w:p w:rsidR="00E6360B" w:rsidRDefault="00E63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CD0B7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B7E" w:rsidRPr="00D315B0" w:rsidRDefault="00CD0B7E" w:rsidP="00CD0B7E">
    <w:pPr>
      <w:pStyle w:val="Stopka"/>
      <w:jc w:val="center"/>
    </w:pPr>
    <w:r w:rsidRPr="00D315B0">
      <w:t>Projekt „</w:t>
    </w:r>
    <w:r>
      <w:t>Kierunek Dostępność!”</w:t>
    </w:r>
    <w:r w:rsidRPr="00D315B0">
      <w:t xml:space="preserve"> jest współfinansowany przez Unię Europejską ze środków Europejskiego Funduszu Społecznego w ramach Programu Operacyjnego Wiedza Edukacja Rozwój </w:t>
    </w:r>
    <w:r>
      <w:t xml:space="preserve">2014-2020 </w:t>
    </w:r>
    <w:r w:rsidRPr="00D315B0">
      <w:t>(POWR.03.05.00-00-</w:t>
    </w:r>
    <w:r>
      <w:t>A061/21-00</w:t>
    </w:r>
    <w:r w:rsidRPr="00D315B0">
      <w:t>)</w:t>
    </w:r>
  </w:p>
  <w:p w:rsidR="00302206" w:rsidRPr="00CD0B7E" w:rsidRDefault="00CD0B7E" w:rsidP="00CD0B7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CD0B7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CD0B7E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360B" w:rsidRDefault="00E6360B">
      <w:pPr>
        <w:spacing w:after="0" w:line="240" w:lineRule="auto"/>
      </w:pPr>
      <w:r>
        <w:separator/>
      </w:r>
    </w:p>
  </w:footnote>
  <w:footnote w:type="continuationSeparator" w:id="0">
    <w:p w:rsidR="00E6360B" w:rsidRDefault="00E636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CD0B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B7E" w:rsidRDefault="00CD0B7E" w:rsidP="00CD0B7E">
    <w:pPr>
      <w:pStyle w:val="Nagwek"/>
    </w:pPr>
    <w:r w:rsidRPr="00E9312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alt="FE_POWER_poziom_pl-1_rgb" style="width:453pt;height:57.75pt;visibility:visible;mso-wrap-style:square">
          <v:imagedata r:id="rId1" o:title="FE_POWER_poziom_pl-1_rgb"/>
        </v:shape>
      </w:pict>
    </w:r>
  </w:p>
  <w:p w:rsidR="00302206" w:rsidRDefault="00CD0B7E" w:rsidP="00CD0B7E">
    <w:pPr>
      <w:pStyle w:val="Nagwek"/>
      <w:jc w:val="center"/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CD0B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6360B"/>
    <w:rsid w:val="00084773"/>
    <w:rsid w:val="001079FB"/>
    <w:rsid w:val="0016662F"/>
    <w:rsid w:val="002C16B6"/>
    <w:rsid w:val="00581849"/>
    <w:rsid w:val="005E443B"/>
    <w:rsid w:val="0060457E"/>
    <w:rsid w:val="006666A6"/>
    <w:rsid w:val="006A461B"/>
    <w:rsid w:val="00787E3E"/>
    <w:rsid w:val="00A2662E"/>
    <w:rsid w:val="00BC5BCC"/>
    <w:rsid w:val="00BC677E"/>
    <w:rsid w:val="00C16AA2"/>
    <w:rsid w:val="00CD0B7E"/>
    <w:rsid w:val="00DD0E1C"/>
    <w:rsid w:val="00E6360B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E85B5AA"/>
  <w15:docId w15:val="{298B09D1-B552-47CB-A04A-179500D10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CD0B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B7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2023-09-14T10:10:00Z</cp:lastPrinted>
  <dcterms:created xsi:type="dcterms:W3CDTF">2023-09-14T10:10:00Z</dcterms:created>
  <dcterms:modified xsi:type="dcterms:W3CDTF">2023-09-14T10:10:00Z</dcterms:modified>
</cp:coreProperties>
</file>