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1366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A31BA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31BA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A31BA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31BA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31BA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A31BA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31BA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31BA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31BA6" w:rsidRPr="007B107C" w:rsidTr="006C0D0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31BA6" w:rsidRPr="007B107C" w:rsidRDefault="00A31BA6" w:rsidP="006C0D0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A31BA6" w:rsidRPr="007B107C" w:rsidRDefault="00A31BA6" w:rsidP="006C0D0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31BA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A31BA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A31BA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A31BA6" w:rsidRPr="007B107C" w:rsidRDefault="00A31BA6" w:rsidP="006C0D0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A31BA6" w:rsidRPr="007B107C" w:rsidRDefault="00A31BA6" w:rsidP="006C0D0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A31BA6" w:rsidRPr="007B107C" w:rsidRDefault="00A31BA6" w:rsidP="006C0D0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A31BA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A31BA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gadżetów reklamowych do sklepiku UMG - 12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A31BA6" w:rsidRPr="00A31BA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CRZP/149/2023/AZP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A31BA6" w:rsidRPr="00A31BA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BA6" w:rsidRDefault="00A31BA6" w:rsidP="00A31BA6">
      <w:pPr>
        <w:spacing w:after="0" w:line="240" w:lineRule="auto"/>
      </w:pPr>
      <w:r>
        <w:separator/>
      </w:r>
    </w:p>
  </w:endnote>
  <w:endnote w:type="continuationSeparator" w:id="0">
    <w:p w:rsidR="00A31BA6" w:rsidRDefault="00A31BA6" w:rsidP="00A31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BA6" w:rsidRDefault="00A31B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BA6" w:rsidRDefault="00A31B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BA6" w:rsidRDefault="00A31B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BA6" w:rsidRDefault="00A31BA6" w:rsidP="00A31BA6">
      <w:pPr>
        <w:spacing w:after="0" w:line="240" w:lineRule="auto"/>
      </w:pPr>
      <w:r>
        <w:separator/>
      </w:r>
    </w:p>
  </w:footnote>
  <w:footnote w:type="continuationSeparator" w:id="0">
    <w:p w:rsidR="00A31BA6" w:rsidRDefault="00A31BA6" w:rsidP="00A31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BA6" w:rsidRDefault="00A31B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BA6" w:rsidRDefault="00A31B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BA6" w:rsidRDefault="00A31B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566"/>
    <w:rsid w:val="002621C4"/>
    <w:rsid w:val="004F6566"/>
    <w:rsid w:val="0071366C"/>
    <w:rsid w:val="007B107C"/>
    <w:rsid w:val="007C7D43"/>
    <w:rsid w:val="00843802"/>
    <w:rsid w:val="008750B3"/>
    <w:rsid w:val="00A31BA6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2CA2FF2-03A3-4B9C-AA4C-53FC709D7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1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1BA6"/>
  </w:style>
  <w:style w:type="paragraph" w:styleId="Stopka">
    <w:name w:val="footer"/>
    <w:basedOn w:val="Normalny"/>
    <w:link w:val="StopkaZnak"/>
    <w:uiPriority w:val="99"/>
    <w:unhideWhenUsed/>
    <w:rsid w:val="00A31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2023-09-14T06:46:00Z</cp:lastPrinted>
  <dcterms:created xsi:type="dcterms:W3CDTF">2023-09-14T06:46:00Z</dcterms:created>
  <dcterms:modified xsi:type="dcterms:W3CDTF">2023-09-14T06:46:00Z</dcterms:modified>
</cp:coreProperties>
</file>