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D4F6D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1600C" w:rsidRPr="00F1600C">
        <w:rPr>
          <w:b/>
        </w:rPr>
        <w:t>CRZP/149/2023/AZP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1600C" w:rsidRPr="004A5DB6" w:rsidTr="006C0D07">
        <w:tc>
          <w:tcPr>
            <w:tcW w:w="9212" w:type="dxa"/>
            <w:shd w:val="clear" w:color="auto" w:fill="auto"/>
          </w:tcPr>
          <w:p w:rsidR="00F1600C" w:rsidRPr="004A5DB6" w:rsidRDefault="00F1600C" w:rsidP="006C0D0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1600C" w:rsidRPr="004A5DB6" w:rsidRDefault="00F1600C" w:rsidP="006C0D0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1600C">
              <w:t>(</w:t>
            </w:r>
            <w:proofErr w:type="spellStart"/>
            <w:r w:rsidRPr="00F1600C">
              <w:t>t.j</w:t>
            </w:r>
            <w:proofErr w:type="spellEnd"/>
            <w:r w:rsidRPr="00F1600C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1600C" w:rsidRPr="004A5DB6" w:rsidRDefault="00F1600C" w:rsidP="006C0D0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1600C" w:rsidRPr="004A5DB6" w:rsidRDefault="00F1600C" w:rsidP="006C0D0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1600C" w:rsidRPr="004A5DB6" w:rsidRDefault="00F1600C" w:rsidP="006C0D0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1600C" w:rsidRPr="00F1600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1600C" w:rsidP="005434B3">
      <w:pPr>
        <w:spacing w:after="240" w:line="276" w:lineRule="auto"/>
        <w:jc w:val="center"/>
      </w:pPr>
      <w:r w:rsidRPr="00F1600C">
        <w:rPr>
          <w:b/>
        </w:rPr>
        <w:t>Dostawa gadżetów reklamowych do sklepiku UMG - 12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0288" w:rsidRDefault="00D10288" w:rsidP="0038231F">
      <w:pPr>
        <w:spacing w:after="0" w:line="240" w:lineRule="auto"/>
      </w:pPr>
      <w:r>
        <w:separator/>
      </w:r>
    </w:p>
  </w:endnote>
  <w:endnote w:type="continuationSeparator" w:id="0">
    <w:p w:rsidR="00D10288" w:rsidRDefault="00D102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00C" w:rsidRDefault="00F160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00C" w:rsidRDefault="00F160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0288" w:rsidRDefault="00D10288" w:rsidP="0038231F">
      <w:pPr>
        <w:spacing w:after="0" w:line="240" w:lineRule="auto"/>
      </w:pPr>
      <w:r>
        <w:separator/>
      </w:r>
    </w:p>
  </w:footnote>
  <w:footnote w:type="continuationSeparator" w:id="0">
    <w:p w:rsidR="00D10288" w:rsidRDefault="00D1028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00C" w:rsidRDefault="00F16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00C" w:rsidRDefault="00F160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00C" w:rsidRDefault="00F160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28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4F6D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1028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600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60A271"/>
  <w15:chartTrackingRefBased/>
  <w15:docId w15:val="{341BF464-6037-4F1B-AF28-FAFDDDCCF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0E2A0-23AA-4861-99FC-24212C25C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2023-09-14T06:45:00Z</cp:lastPrinted>
  <dcterms:created xsi:type="dcterms:W3CDTF">2023-09-14T06:45:00Z</dcterms:created>
  <dcterms:modified xsi:type="dcterms:W3CDTF">2023-09-14T06:45:00Z</dcterms:modified>
</cp:coreProperties>
</file>