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B899" w14:textId="2F7D133A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4734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18AAA126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64F4E0EE" w14:textId="77777777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166D7" w:rsidRPr="00C166D7">
        <w:rPr>
          <w:b/>
        </w:rPr>
        <w:t>CRZP/146/2023/AZP</w:t>
      </w:r>
    </w:p>
    <w:p w14:paraId="2165F828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5FEDED5F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45B8435B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48FCDED6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27FD9D59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166D7" w:rsidRPr="004A5DB6" w14:paraId="7402280B" w14:textId="77777777" w:rsidTr="00904AA3">
        <w:tc>
          <w:tcPr>
            <w:tcW w:w="9212" w:type="dxa"/>
            <w:shd w:val="clear" w:color="auto" w:fill="auto"/>
          </w:tcPr>
          <w:p w14:paraId="478A1E7F" w14:textId="77777777" w:rsidR="00C166D7" w:rsidRPr="004A5DB6" w:rsidRDefault="00C166D7" w:rsidP="00904AA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18C0CCB3" w14:textId="77777777" w:rsidR="00C166D7" w:rsidRPr="004A5DB6" w:rsidRDefault="00C166D7" w:rsidP="00904AA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166D7">
              <w:t>(</w:t>
            </w:r>
            <w:proofErr w:type="spellStart"/>
            <w:r w:rsidRPr="00C166D7">
              <w:t>t.j</w:t>
            </w:r>
            <w:proofErr w:type="spellEnd"/>
            <w:r w:rsidRPr="00C166D7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3779AB58" w14:textId="77777777" w:rsidR="00C166D7" w:rsidRPr="004A5DB6" w:rsidRDefault="00C166D7" w:rsidP="00904A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1AF3146" w14:textId="77777777" w:rsidR="00C166D7" w:rsidRPr="004A5DB6" w:rsidRDefault="00C166D7" w:rsidP="00904AA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49023042" w14:textId="77777777" w:rsidR="00C166D7" w:rsidRPr="004A5DB6" w:rsidRDefault="00C166D7" w:rsidP="00904AA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11C7268F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201EF978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5F5528F0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166D7" w:rsidRPr="00C166D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61106FCE" w14:textId="77777777" w:rsidR="005434B3" w:rsidRPr="004A5DB6" w:rsidRDefault="00C166D7" w:rsidP="005434B3">
      <w:pPr>
        <w:spacing w:after="240" w:line="276" w:lineRule="auto"/>
        <w:jc w:val="center"/>
      </w:pPr>
      <w:r w:rsidRPr="00C166D7">
        <w:rPr>
          <w:b/>
        </w:rPr>
        <w:t>Projekt, wykonanie i oprogramowanie modułów mikroprocesorowych realizujących sprzętowo i programowo przetwarzanie i formowanie sygnałów nadawczych dla potrzeb transmisji w kanale hydroakustycznym</w:t>
      </w:r>
    </w:p>
    <w:p w14:paraId="4E9E0BE6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203B5D22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2070AE61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1DDE8E97" w14:textId="77777777" w:rsidR="00710937" w:rsidRPr="004A5DB6" w:rsidRDefault="00710937" w:rsidP="005E24AA"/>
    <w:p w14:paraId="7E10F80A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6C0898E2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20DDFCAE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7F336C4F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72CF0F61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0C8DDFAC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39CA7E76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28623874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5B1C8DD6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717A2075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753C20E9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1EC786F4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6790FF4D" w14:textId="77777777" w:rsidR="00D2702A" w:rsidRPr="00647349" w:rsidRDefault="004F23F7" w:rsidP="000857C0">
      <w:pPr>
        <w:spacing w:after="120" w:line="276" w:lineRule="auto"/>
        <w:jc w:val="both"/>
      </w:pPr>
      <w:r w:rsidRPr="00647349">
        <w:t>Oświadczam,</w:t>
      </w:r>
      <w:r w:rsidR="00313417" w:rsidRPr="00647349">
        <w:t xml:space="preserve"> że spełniam</w:t>
      </w:r>
      <w:r w:rsidR="004541F9" w:rsidRPr="00647349">
        <w:t>, określone przez Zamawiającego,</w:t>
      </w:r>
      <w:r w:rsidR="00313417" w:rsidRPr="00647349">
        <w:t xml:space="preserve"> warunki udziału </w:t>
      </w:r>
      <w:r w:rsidR="004541F9" w:rsidRPr="0064734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47349" w14:paraId="545A89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F23CF" w14:textId="77777777" w:rsidR="00D2702A" w:rsidRPr="00647349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47349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D9930" w14:textId="77777777" w:rsidR="00D2702A" w:rsidRPr="00647349" w:rsidRDefault="00D2702A" w:rsidP="00D2702A">
            <w:pPr>
              <w:spacing w:before="60" w:after="120"/>
            </w:pPr>
            <w:r w:rsidRPr="00647349">
              <w:rPr>
                <w:b/>
              </w:rPr>
              <w:t>Warunki udziału w postępowaniu</w:t>
            </w:r>
          </w:p>
        </w:tc>
      </w:tr>
      <w:tr w:rsidR="00C166D7" w:rsidRPr="00647349" w14:paraId="0B522E56" w14:textId="77777777" w:rsidTr="00904A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1C22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2250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7349">
              <w:rPr>
                <w:rFonts w:cs="Calibri"/>
                <w:b/>
                <w:bCs/>
              </w:rPr>
              <w:t>Sytuacja ekonomiczna lub finansowa</w:t>
            </w:r>
          </w:p>
          <w:p w14:paraId="5D8D285C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Zamawiający nie określa szczegółowego warunku w tym zakresie.</w:t>
            </w:r>
          </w:p>
        </w:tc>
      </w:tr>
      <w:tr w:rsidR="00C166D7" w:rsidRPr="00647349" w14:paraId="4F79D344" w14:textId="77777777" w:rsidTr="00904A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855B5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CF100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7349">
              <w:rPr>
                <w:rFonts w:cs="Calibri"/>
                <w:b/>
                <w:bCs/>
              </w:rPr>
              <w:t>Zdolność techniczna lub zawodowa</w:t>
            </w:r>
          </w:p>
          <w:p w14:paraId="14064460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Zamawiający nie określa szczegółowego warunku w tym zakresie.</w:t>
            </w:r>
          </w:p>
        </w:tc>
      </w:tr>
      <w:tr w:rsidR="00C166D7" w:rsidRPr="00647349" w14:paraId="0030D517" w14:textId="77777777" w:rsidTr="00904A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C0FB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A1887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7349">
              <w:rPr>
                <w:rFonts w:cs="Calibri"/>
                <w:b/>
                <w:bCs/>
              </w:rPr>
              <w:t>Zdolność do występowania w obrocie gospodarczym</w:t>
            </w:r>
          </w:p>
          <w:p w14:paraId="124BC77E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Zamawiający nie określa szczegółowego warunku w tym zakresie.</w:t>
            </w:r>
          </w:p>
        </w:tc>
      </w:tr>
      <w:tr w:rsidR="00C166D7" w:rsidRPr="00647349" w14:paraId="40FFB036" w14:textId="77777777" w:rsidTr="00904A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B7C30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3D6A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47349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6FA8FD06" w14:textId="77777777" w:rsidR="00C166D7" w:rsidRPr="00647349" w:rsidRDefault="00C166D7" w:rsidP="00904AA3">
            <w:pPr>
              <w:spacing w:before="60" w:after="120"/>
              <w:jc w:val="both"/>
              <w:rPr>
                <w:rFonts w:cs="Calibri"/>
              </w:rPr>
            </w:pPr>
            <w:r w:rsidRPr="00647349">
              <w:rPr>
                <w:rFonts w:cs="Calibri"/>
              </w:rPr>
              <w:t>Zamawiający nie określa szczegółowego warunku w tym zakresie.</w:t>
            </w:r>
          </w:p>
        </w:tc>
      </w:tr>
    </w:tbl>
    <w:p w14:paraId="2C17EA26" w14:textId="77777777" w:rsidR="00D2702A" w:rsidRPr="00647349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2C7E882D" w14:textId="77777777" w:rsidR="00025C8D" w:rsidRPr="00647349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47349">
        <w:rPr>
          <w:sz w:val="20"/>
          <w:szCs w:val="20"/>
        </w:rPr>
        <w:t xml:space="preserve">…………….……. </w:t>
      </w:r>
      <w:r w:rsidRPr="00647349">
        <w:rPr>
          <w:i/>
          <w:sz w:val="16"/>
          <w:szCs w:val="16"/>
        </w:rPr>
        <w:t>(miejscowość),</w:t>
      </w:r>
      <w:r w:rsidRPr="00647349">
        <w:rPr>
          <w:i/>
          <w:sz w:val="18"/>
          <w:szCs w:val="18"/>
        </w:rPr>
        <w:t xml:space="preserve"> </w:t>
      </w:r>
      <w:r w:rsidRPr="00647349">
        <w:rPr>
          <w:sz w:val="20"/>
          <w:szCs w:val="20"/>
        </w:rPr>
        <w:t xml:space="preserve">dnia ………….……. r. </w:t>
      </w:r>
    </w:p>
    <w:p w14:paraId="0D3AEE0F" w14:textId="77777777" w:rsidR="00025C8D" w:rsidRPr="0064734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</w:r>
      <w:r w:rsidRPr="00647349">
        <w:rPr>
          <w:sz w:val="20"/>
          <w:szCs w:val="20"/>
        </w:rPr>
        <w:tab/>
        <w:t>…………………………………………</w:t>
      </w:r>
    </w:p>
    <w:p w14:paraId="28CB6268" w14:textId="77777777" w:rsidR="00F8042D" w:rsidRPr="00647349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47349">
        <w:rPr>
          <w:i/>
          <w:sz w:val="16"/>
          <w:szCs w:val="16"/>
        </w:rPr>
        <w:t>(podpis)</w:t>
      </w:r>
    </w:p>
    <w:p w14:paraId="1D8B0906" w14:textId="77777777" w:rsidR="00D23F3D" w:rsidRPr="004A5DB6" w:rsidRDefault="00D23F3D" w:rsidP="00D2702A">
      <w:pPr>
        <w:spacing w:before="120" w:line="276" w:lineRule="auto"/>
        <w:jc w:val="both"/>
      </w:pPr>
      <w:r w:rsidRPr="00647349">
        <w:t xml:space="preserve">Oświadczam, że wszystkie informacje podane w powyższych oświadczeniach są aktualne </w:t>
      </w:r>
      <w:r w:rsidR="00FE4E2B" w:rsidRPr="00647349">
        <w:br/>
      </w:r>
      <w:r w:rsidRPr="00647349">
        <w:t>i zgodne z prawdą oraz zostały przedstawione</w:t>
      </w:r>
      <w:r w:rsidRPr="004A5DB6">
        <w:t xml:space="preserve">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79E5EB77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04872E98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51132228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6612476C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72D4D" w14:textId="77777777" w:rsidR="003C7249" w:rsidRDefault="003C7249" w:rsidP="0038231F">
      <w:pPr>
        <w:spacing w:after="0" w:line="240" w:lineRule="auto"/>
      </w:pPr>
      <w:r>
        <w:separator/>
      </w:r>
    </w:p>
  </w:endnote>
  <w:endnote w:type="continuationSeparator" w:id="0">
    <w:p w14:paraId="02280E27" w14:textId="77777777" w:rsidR="003C7249" w:rsidRDefault="003C72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95DA5" w14:textId="77777777" w:rsidR="00C166D7" w:rsidRDefault="00C166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4E8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18B6655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961A" w14:textId="77777777" w:rsidR="00C166D7" w:rsidRDefault="00C166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3C949" w14:textId="77777777" w:rsidR="003C7249" w:rsidRDefault="003C7249" w:rsidP="0038231F">
      <w:pPr>
        <w:spacing w:after="0" w:line="240" w:lineRule="auto"/>
      </w:pPr>
      <w:r>
        <w:separator/>
      </w:r>
    </w:p>
  </w:footnote>
  <w:footnote w:type="continuationSeparator" w:id="0">
    <w:p w14:paraId="1563F68F" w14:textId="77777777" w:rsidR="003C7249" w:rsidRDefault="003C72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483F5" w14:textId="77777777" w:rsidR="00C166D7" w:rsidRDefault="00C166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64A6E" w14:textId="77777777" w:rsidR="00647349" w:rsidRDefault="00647349" w:rsidP="00647349">
    <w:pPr>
      <w:pStyle w:val="Nagwek"/>
      <w:jc w:val="center"/>
    </w:pPr>
    <w:r>
      <w:pict w14:anchorId="7F93B0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2.25pt;height:54.75pt">
          <v:imagedata r:id="rId1" o:title="logotyp_Szafir 4"/>
        </v:shape>
      </w:pict>
    </w:r>
  </w:p>
  <w:p w14:paraId="4A250B6B" w14:textId="77777777" w:rsidR="00C166D7" w:rsidRDefault="00C166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E0E69" w14:textId="77777777" w:rsidR="00C166D7" w:rsidRDefault="00C166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143573">
    <w:abstractNumId w:val="8"/>
  </w:num>
  <w:num w:numId="2" w16cid:durableId="1148085871">
    <w:abstractNumId w:val="0"/>
  </w:num>
  <w:num w:numId="3" w16cid:durableId="259263123">
    <w:abstractNumId w:val="7"/>
  </w:num>
  <w:num w:numId="4" w16cid:durableId="1489200846">
    <w:abstractNumId w:val="10"/>
  </w:num>
  <w:num w:numId="5" w16cid:durableId="1066879492">
    <w:abstractNumId w:val="9"/>
  </w:num>
  <w:num w:numId="6" w16cid:durableId="1169102529">
    <w:abstractNumId w:val="6"/>
  </w:num>
  <w:num w:numId="7" w16cid:durableId="621424776">
    <w:abstractNumId w:val="1"/>
  </w:num>
  <w:num w:numId="8" w16cid:durableId="47461291">
    <w:abstractNumId w:val="4"/>
  </w:num>
  <w:num w:numId="9" w16cid:durableId="1873227509">
    <w:abstractNumId w:val="2"/>
  </w:num>
  <w:num w:numId="10" w16cid:durableId="501353572">
    <w:abstractNumId w:val="5"/>
  </w:num>
  <w:num w:numId="11" w16cid:durableId="21225337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724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C7249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47349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66D7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6C3D0"/>
  <w15:chartTrackingRefBased/>
  <w15:docId w15:val="{D955630F-94DF-4197-9490-185B78E9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5462C-9619-4374-8FF4-6FDB59114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A</cp:lastModifiedBy>
  <cp:revision>2</cp:revision>
  <cp:lastPrinted>2016-07-26T10:32:00Z</cp:lastPrinted>
  <dcterms:created xsi:type="dcterms:W3CDTF">2023-09-12T09:25:00Z</dcterms:created>
  <dcterms:modified xsi:type="dcterms:W3CDTF">2023-09-12T09:25:00Z</dcterms:modified>
</cp:coreProperties>
</file>