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D96753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8A7282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A728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8A7282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A728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A728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8A7282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A728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A728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A7282" w:rsidRPr="007B107C" w:rsidTr="00865F0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A7282" w:rsidRPr="007B107C" w:rsidRDefault="008A7282" w:rsidP="00865F0F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8A7282" w:rsidRPr="007B107C" w:rsidRDefault="008A7282" w:rsidP="00865F0F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A728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8A728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8A728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2022r. poz. 1710)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8A7282" w:rsidRPr="007B107C" w:rsidRDefault="008A7282" w:rsidP="00865F0F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8A7282" w:rsidRPr="007B107C" w:rsidRDefault="008A7282" w:rsidP="00865F0F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8A7282" w:rsidRPr="007B107C" w:rsidRDefault="008A7282" w:rsidP="00865F0F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8A7282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8A728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drukowania publikacji uczelnianych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8A7282" w:rsidRPr="008A728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CRZP/147/2023/AZP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8A7282" w:rsidRPr="008A728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7282" w:rsidRDefault="008A7282" w:rsidP="008A7282">
      <w:pPr>
        <w:spacing w:after="0" w:line="240" w:lineRule="auto"/>
      </w:pPr>
      <w:r>
        <w:separator/>
      </w:r>
    </w:p>
  </w:endnote>
  <w:endnote w:type="continuationSeparator" w:id="0">
    <w:p w:rsidR="008A7282" w:rsidRDefault="008A7282" w:rsidP="008A7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282" w:rsidRDefault="008A72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282" w:rsidRDefault="008A728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282" w:rsidRDefault="008A72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7282" w:rsidRDefault="008A7282" w:rsidP="008A7282">
      <w:pPr>
        <w:spacing w:after="0" w:line="240" w:lineRule="auto"/>
      </w:pPr>
      <w:r>
        <w:separator/>
      </w:r>
    </w:p>
  </w:footnote>
  <w:footnote w:type="continuationSeparator" w:id="0">
    <w:p w:rsidR="008A7282" w:rsidRDefault="008A7282" w:rsidP="008A7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282" w:rsidRDefault="008A72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282" w:rsidRDefault="008A72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282" w:rsidRDefault="008A72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F1F"/>
    <w:rsid w:val="002621C4"/>
    <w:rsid w:val="00275F1F"/>
    <w:rsid w:val="007B107C"/>
    <w:rsid w:val="007C7D43"/>
    <w:rsid w:val="00843802"/>
    <w:rsid w:val="008750B3"/>
    <w:rsid w:val="008A7282"/>
    <w:rsid w:val="00C31816"/>
    <w:rsid w:val="00D96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F00C8B08-0E1F-441B-8E49-7DBCB50FC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A72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7282"/>
  </w:style>
  <w:style w:type="paragraph" w:styleId="Stopka">
    <w:name w:val="footer"/>
    <w:basedOn w:val="Normalny"/>
    <w:link w:val="StopkaZnak"/>
    <w:uiPriority w:val="99"/>
    <w:unhideWhenUsed/>
    <w:rsid w:val="008A72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7282"/>
  </w:style>
  <w:style w:type="paragraph" w:styleId="Tekstdymka">
    <w:name w:val="Balloon Text"/>
    <w:basedOn w:val="Normalny"/>
    <w:link w:val="TekstdymkaZnak"/>
    <w:uiPriority w:val="99"/>
    <w:semiHidden/>
    <w:unhideWhenUsed/>
    <w:rsid w:val="00D96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67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382</Words>
  <Characters>2296</Characters>
  <Application>Microsoft Office Word</Application>
  <DocSecurity>0</DocSecurity>
  <Lines>19</Lines>
  <Paragraphs>5</Paragraphs>
  <ScaleCrop>false</ScaleCrop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2023-09-13T08:18:00Z</cp:lastPrinted>
  <dcterms:created xsi:type="dcterms:W3CDTF">2023-09-13T08:18:00Z</dcterms:created>
  <dcterms:modified xsi:type="dcterms:W3CDTF">2023-09-13T08:18:00Z</dcterms:modified>
</cp:coreProperties>
</file>