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01624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F5C34" w:rsidRPr="00CF5C34">
        <w:rPr>
          <w:b/>
        </w:rPr>
        <w:t>CRZP/147/2023/AZP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F5C34" w:rsidRPr="004A5DB6" w:rsidTr="00865F0F">
        <w:tc>
          <w:tcPr>
            <w:tcW w:w="9212" w:type="dxa"/>
            <w:shd w:val="clear" w:color="auto" w:fill="auto"/>
          </w:tcPr>
          <w:p w:rsidR="00CF5C34" w:rsidRPr="004A5DB6" w:rsidRDefault="00CF5C34" w:rsidP="00865F0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F5C34" w:rsidRPr="004A5DB6" w:rsidRDefault="00CF5C34" w:rsidP="00865F0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F5C34">
              <w:t>(</w:t>
            </w:r>
            <w:proofErr w:type="spellStart"/>
            <w:r w:rsidRPr="00CF5C34">
              <w:t>t.j</w:t>
            </w:r>
            <w:proofErr w:type="spellEnd"/>
            <w:r w:rsidRPr="00CF5C34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F5C34" w:rsidRPr="004A5DB6" w:rsidRDefault="00CF5C34" w:rsidP="00865F0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F5C34" w:rsidRPr="004A5DB6" w:rsidRDefault="00CF5C34" w:rsidP="00865F0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F5C34" w:rsidRPr="004A5DB6" w:rsidRDefault="00CF5C34" w:rsidP="00865F0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F5C34" w:rsidRPr="00CF5C3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F5C34" w:rsidP="005434B3">
      <w:pPr>
        <w:spacing w:after="240" w:line="276" w:lineRule="auto"/>
        <w:jc w:val="center"/>
      </w:pPr>
      <w:r w:rsidRPr="00CF5C34">
        <w:rPr>
          <w:b/>
        </w:rPr>
        <w:t>Usługa drukowania publikacji uczelnianych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047" w:rsidRDefault="002E6047" w:rsidP="0038231F">
      <w:pPr>
        <w:spacing w:after="0" w:line="240" w:lineRule="auto"/>
      </w:pPr>
      <w:r>
        <w:separator/>
      </w:r>
    </w:p>
  </w:endnote>
  <w:endnote w:type="continuationSeparator" w:id="0">
    <w:p w:rsidR="002E6047" w:rsidRDefault="002E60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C34" w:rsidRDefault="00CF5C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C34" w:rsidRDefault="00CF5C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047" w:rsidRDefault="002E6047" w:rsidP="0038231F">
      <w:pPr>
        <w:spacing w:after="0" w:line="240" w:lineRule="auto"/>
      </w:pPr>
      <w:r>
        <w:separator/>
      </w:r>
    </w:p>
  </w:footnote>
  <w:footnote w:type="continuationSeparator" w:id="0">
    <w:p w:rsidR="002E6047" w:rsidRDefault="002E60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C34" w:rsidRDefault="00CF5C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C34" w:rsidRDefault="00CF5C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C34" w:rsidRDefault="00CF5C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04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047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5C34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1624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C98BC3"/>
  <w15:chartTrackingRefBased/>
  <w15:docId w15:val="{5590F3EC-2859-441A-A236-91BF6E7BC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32C67-B01A-4A7A-8D62-F3A6BC7C8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2023-09-13T08:18:00Z</cp:lastPrinted>
  <dcterms:created xsi:type="dcterms:W3CDTF">2023-09-13T08:18:00Z</dcterms:created>
  <dcterms:modified xsi:type="dcterms:W3CDTF">2023-09-13T08:18:00Z</dcterms:modified>
</cp:coreProperties>
</file>