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B6E83" w:rsidRPr="00EB6E8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B6E8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B6E83">
        <w:rPr>
          <w:rFonts w:ascii="Arial" w:hAnsi="Arial" w:cs="Arial"/>
        </w:rPr>
        <w:t>Politechnika Częstochowska</w:t>
      </w:r>
    </w:p>
    <w:p w:rsidR="006676AE" w:rsidRPr="0012157F" w:rsidRDefault="00EB6E8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6E8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B6E8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B6E8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6E8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B6E8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6E83" w:rsidRPr="0012157F" w:rsidTr="00355EC3">
        <w:tc>
          <w:tcPr>
            <w:tcW w:w="9104" w:type="dxa"/>
            <w:shd w:val="clear" w:color="auto" w:fill="D9D9D9"/>
          </w:tcPr>
          <w:p w:rsidR="00EB6E83" w:rsidRPr="0012157F" w:rsidRDefault="00EB6E83" w:rsidP="00355E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B6E83" w:rsidRPr="0012157F" w:rsidRDefault="00EB6E83" w:rsidP="00355E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B6E8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EB6E83" w:rsidRPr="00612283" w:rsidRDefault="00EB6E83" w:rsidP="00355EC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B6E83" w:rsidRPr="0012157F" w:rsidRDefault="00EB6E83" w:rsidP="00355EC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B6E8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B6E83">
        <w:rPr>
          <w:rFonts w:ascii="Arial" w:hAnsi="Arial" w:cs="Arial"/>
          <w:b/>
          <w:sz w:val="24"/>
          <w:szCs w:val="24"/>
        </w:rPr>
        <w:t>Dostawa projektora, dedykowanego uchwytu, okablowanie, green screen (1 kpl.)  dla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B6E83" w:rsidRPr="00EB6E83">
        <w:rPr>
          <w:rFonts w:ascii="Arial" w:hAnsi="Arial" w:cs="Arial"/>
          <w:b/>
          <w:sz w:val="24"/>
          <w:szCs w:val="24"/>
        </w:rPr>
        <w:t>RK-NZ.262.15.2023.AR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6E83" w:rsidRPr="00EB6E8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072" w:rsidRDefault="00864072" w:rsidP="0038231F">
      <w:pPr>
        <w:spacing w:after="0" w:line="240" w:lineRule="auto"/>
      </w:pPr>
      <w:r>
        <w:separator/>
      </w:r>
    </w:p>
  </w:endnote>
  <w:endnote w:type="continuationSeparator" w:id="0">
    <w:p w:rsidR="00864072" w:rsidRDefault="008640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83" w:rsidRDefault="00EB6E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39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39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83" w:rsidRDefault="00EB6E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072" w:rsidRDefault="00864072" w:rsidP="0038231F">
      <w:pPr>
        <w:spacing w:after="0" w:line="240" w:lineRule="auto"/>
      </w:pPr>
      <w:r>
        <w:separator/>
      </w:r>
    </w:p>
  </w:footnote>
  <w:footnote w:type="continuationSeparator" w:id="0">
    <w:p w:rsidR="00864072" w:rsidRDefault="0086407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83" w:rsidRDefault="00EB6E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83" w:rsidRDefault="00EB6E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83" w:rsidRDefault="00EB6E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07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39C7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407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6E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E6A3E9-26B3-428F-A752-61231EA63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97E75-C6D8-4D79-9244-5108215A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2023-09-11T07:08:00Z</dcterms:created>
  <dcterms:modified xsi:type="dcterms:W3CDTF">2023-09-11T07:08:00Z</dcterms:modified>
</cp:coreProperties>
</file>