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329E7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564DA" w:rsidRPr="002564DA">
        <w:rPr>
          <w:b/>
        </w:rPr>
        <w:t>CRZP/142/2023/AZP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564DA" w:rsidRPr="004A5DB6" w:rsidTr="00E86968">
        <w:tc>
          <w:tcPr>
            <w:tcW w:w="9212" w:type="dxa"/>
            <w:shd w:val="clear" w:color="auto" w:fill="auto"/>
          </w:tcPr>
          <w:p w:rsidR="002564DA" w:rsidRPr="004A5DB6" w:rsidRDefault="002564DA" w:rsidP="00E8696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564DA" w:rsidRPr="004A5DB6" w:rsidRDefault="002564DA" w:rsidP="00E8696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564DA">
              <w:t>(</w:t>
            </w:r>
            <w:proofErr w:type="spellStart"/>
            <w:r w:rsidRPr="002564DA">
              <w:t>t.j</w:t>
            </w:r>
            <w:proofErr w:type="spellEnd"/>
            <w:r w:rsidRPr="002564DA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564DA" w:rsidRPr="004A5DB6" w:rsidRDefault="002564DA" w:rsidP="00E8696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564DA" w:rsidRPr="004A5DB6" w:rsidRDefault="002564DA" w:rsidP="00E8696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564DA" w:rsidRPr="004A5DB6" w:rsidRDefault="002564DA" w:rsidP="00E8696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564DA" w:rsidRPr="002564D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564DA" w:rsidP="005434B3">
      <w:pPr>
        <w:spacing w:after="240" w:line="276" w:lineRule="auto"/>
        <w:jc w:val="center"/>
      </w:pPr>
      <w:r w:rsidRPr="002564DA">
        <w:rPr>
          <w:b/>
        </w:rPr>
        <w:t>Dostawa gadżetów reklamowych dla CTT UMG - 11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09A" w:rsidRDefault="00B2009A" w:rsidP="0038231F">
      <w:pPr>
        <w:spacing w:after="0" w:line="240" w:lineRule="auto"/>
      </w:pPr>
      <w:r>
        <w:separator/>
      </w:r>
    </w:p>
  </w:endnote>
  <w:endnote w:type="continuationSeparator" w:id="0">
    <w:p w:rsidR="00B2009A" w:rsidRDefault="00B200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4DA" w:rsidRDefault="002564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4DA" w:rsidRDefault="002564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09A" w:rsidRDefault="00B2009A" w:rsidP="0038231F">
      <w:pPr>
        <w:spacing w:after="0" w:line="240" w:lineRule="auto"/>
      </w:pPr>
      <w:r>
        <w:separator/>
      </w:r>
    </w:p>
  </w:footnote>
  <w:footnote w:type="continuationSeparator" w:id="0">
    <w:p w:rsidR="00B2009A" w:rsidRDefault="00B200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4DA" w:rsidRDefault="002564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4DA" w:rsidRDefault="002564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4DA" w:rsidRDefault="002564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09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4DA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2009A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29E7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644F38"/>
  <w15:chartTrackingRefBased/>
  <w15:docId w15:val="{589408FC-C586-45B6-B55D-CEF290FA5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54080-0F13-42FF-8917-0375EB722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2023-09-08T06:33:00Z</cp:lastPrinted>
  <dcterms:created xsi:type="dcterms:W3CDTF">2023-09-08T06:33:00Z</dcterms:created>
  <dcterms:modified xsi:type="dcterms:W3CDTF">2023-09-08T06:33:00Z</dcterms:modified>
</cp:coreProperties>
</file>